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tif" ContentType="image/tiff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B09C944" w14:textId="3336E339" w:rsidR="00B46BA7" w:rsidRDefault="00FD7876" w:rsidP="00D24F6E">
      <w:pPr>
        <w:pStyle w:val="RTTTTitle"/>
      </w:pPr>
      <w:r>
        <w:t xml:space="preserve">Unit </w:t>
      </w:r>
      <w:r w:rsidR="00131DBF">
        <w:t>4</w:t>
      </w:r>
      <w:r>
        <w:t xml:space="preserve">, Week </w:t>
      </w:r>
      <w:r w:rsidR="00131DBF">
        <w:t>1</w:t>
      </w:r>
    </w:p>
    <w:p w14:paraId="368C4D22" w14:textId="71A478DD" w:rsidR="00006758" w:rsidRDefault="007750A5" w:rsidP="00006758">
      <w:pPr>
        <w:pStyle w:val="RTTTAHead"/>
      </w:pPr>
      <w:r>
        <w:t>Weekly Materials</w:t>
      </w:r>
    </w:p>
    <w:p w14:paraId="5BD7DA06" w14:textId="311C1816" w:rsidR="00131DBF" w:rsidRPr="00280736" w:rsidRDefault="00131DBF" w:rsidP="00FF28FD">
      <w:pPr>
        <w:pStyle w:val="RTTTBullet"/>
        <w:rPr>
          <w:lang w:eastAsia="ja-JP"/>
        </w:rPr>
      </w:pPr>
      <w:r>
        <w:rPr>
          <w:i/>
          <w:lang w:eastAsia="ja-JP"/>
        </w:rPr>
        <w:t xml:space="preserve">Between the Lions </w:t>
      </w:r>
      <w:r>
        <w:rPr>
          <w:lang w:eastAsia="ja-JP"/>
        </w:rPr>
        <w:t>a</w:t>
      </w:r>
      <w:r w:rsidRPr="00280736">
        <w:rPr>
          <w:lang w:eastAsia="ja-JP"/>
        </w:rPr>
        <w:t>lphabet chart</w:t>
      </w:r>
      <w:r>
        <w:rPr>
          <w:lang w:eastAsia="ja-JP"/>
        </w:rPr>
        <w:t xml:space="preserve"> </w:t>
      </w:r>
    </w:p>
    <w:p w14:paraId="02D3FA1D" w14:textId="1D85493B" w:rsidR="00131DBF" w:rsidRDefault="002214CB" w:rsidP="00FF28FD">
      <w:pPr>
        <w:pStyle w:val="RTTTBullet"/>
        <w:rPr>
          <w:lang w:eastAsia="ja-JP"/>
        </w:rPr>
      </w:pPr>
      <w:proofErr w:type="gramStart"/>
      <w:r>
        <w:rPr>
          <w:lang w:eastAsia="ja-JP"/>
        </w:rPr>
        <w:t>c</w:t>
      </w:r>
      <w:r w:rsidR="00131DBF" w:rsidRPr="00280736">
        <w:rPr>
          <w:lang w:eastAsia="ja-JP"/>
        </w:rPr>
        <w:t>hart</w:t>
      </w:r>
      <w:proofErr w:type="gramEnd"/>
      <w:r w:rsidR="00131DBF" w:rsidRPr="00280736">
        <w:rPr>
          <w:lang w:eastAsia="ja-JP"/>
        </w:rPr>
        <w:t xml:space="preserve"> paper</w:t>
      </w:r>
    </w:p>
    <w:p w14:paraId="192EED86" w14:textId="3094291C" w:rsidR="00131DBF" w:rsidRPr="00280736" w:rsidRDefault="002214CB" w:rsidP="00FF28FD">
      <w:pPr>
        <w:pStyle w:val="RTTTBullet"/>
        <w:rPr>
          <w:lang w:eastAsia="ja-JP"/>
        </w:rPr>
      </w:pPr>
      <w:proofErr w:type="gramStart"/>
      <w:r>
        <w:rPr>
          <w:lang w:eastAsia="ja-JP"/>
        </w:rPr>
        <w:t>c</w:t>
      </w:r>
      <w:r w:rsidR="00131DBF">
        <w:rPr>
          <w:lang w:eastAsia="ja-JP"/>
        </w:rPr>
        <w:t>hime</w:t>
      </w:r>
      <w:proofErr w:type="gramEnd"/>
    </w:p>
    <w:p w14:paraId="385AEFFF" w14:textId="20C7D7AD" w:rsidR="00131DBF" w:rsidRPr="00280736" w:rsidRDefault="00131DBF" w:rsidP="00FF28FD">
      <w:pPr>
        <w:pStyle w:val="RTTTBullet"/>
        <w:rPr>
          <w:lang w:eastAsia="ja-JP"/>
        </w:rPr>
      </w:pPr>
      <w:proofErr w:type="gramStart"/>
      <w:r>
        <w:rPr>
          <w:lang w:eastAsia="ja-JP"/>
        </w:rPr>
        <w:t>n</w:t>
      </w:r>
      <w:r w:rsidRPr="00280736">
        <w:rPr>
          <w:lang w:eastAsia="ja-JP"/>
        </w:rPr>
        <w:t>ame</w:t>
      </w:r>
      <w:proofErr w:type="gramEnd"/>
      <w:r w:rsidRPr="00280736">
        <w:rPr>
          <w:lang w:eastAsia="ja-JP"/>
        </w:rPr>
        <w:t xml:space="preserve"> chart</w:t>
      </w:r>
    </w:p>
    <w:p w14:paraId="13B5CA9A" w14:textId="032F573A" w:rsidR="00131DBF" w:rsidRDefault="002214CB" w:rsidP="00FF28FD">
      <w:pPr>
        <w:pStyle w:val="RTTTBullet"/>
        <w:rPr>
          <w:lang w:eastAsia="ja-JP"/>
        </w:rPr>
      </w:pPr>
      <w:proofErr w:type="gramStart"/>
      <w:r>
        <w:rPr>
          <w:lang w:eastAsia="ja-JP"/>
        </w:rPr>
        <w:t>c</w:t>
      </w:r>
      <w:r w:rsidR="00131DBF" w:rsidRPr="00280736">
        <w:rPr>
          <w:lang w:eastAsia="ja-JP"/>
        </w:rPr>
        <w:t>lipboard</w:t>
      </w:r>
      <w:proofErr w:type="gramEnd"/>
      <w:r w:rsidR="00131DBF" w:rsidRPr="00280736">
        <w:rPr>
          <w:lang w:eastAsia="ja-JP"/>
        </w:rPr>
        <w:t xml:space="preserve"> and/or notebook</w:t>
      </w:r>
    </w:p>
    <w:p w14:paraId="402A3BEE" w14:textId="786DCED4" w:rsidR="00131DBF" w:rsidRPr="00280736" w:rsidRDefault="002214CB" w:rsidP="00FF28FD">
      <w:pPr>
        <w:pStyle w:val="RTTTBullet"/>
        <w:rPr>
          <w:lang w:eastAsia="ja-JP"/>
        </w:rPr>
      </w:pPr>
      <w:proofErr w:type="gramStart"/>
      <w:r>
        <w:rPr>
          <w:lang w:eastAsia="ja-JP"/>
        </w:rPr>
        <w:t>c</w:t>
      </w:r>
      <w:r w:rsidR="00131DBF">
        <w:rPr>
          <w:lang w:eastAsia="ja-JP"/>
        </w:rPr>
        <w:t>onstruction</w:t>
      </w:r>
      <w:proofErr w:type="gramEnd"/>
      <w:r w:rsidR="00131DBF">
        <w:rPr>
          <w:lang w:eastAsia="ja-JP"/>
        </w:rPr>
        <w:t xml:space="preserve"> paper</w:t>
      </w:r>
    </w:p>
    <w:p w14:paraId="2F49E5F7" w14:textId="4EDDA34A" w:rsidR="00131DBF" w:rsidRPr="00280736" w:rsidRDefault="002214CB" w:rsidP="00FF28FD">
      <w:pPr>
        <w:pStyle w:val="RTTTBullet"/>
        <w:rPr>
          <w:lang w:eastAsia="ja-JP"/>
        </w:rPr>
      </w:pPr>
      <w:proofErr w:type="gramStart"/>
      <w:r>
        <w:rPr>
          <w:lang w:eastAsia="ja-JP"/>
        </w:rPr>
        <w:t>c</w:t>
      </w:r>
      <w:r w:rsidR="00131DBF" w:rsidRPr="00280736">
        <w:rPr>
          <w:lang w:eastAsia="ja-JP"/>
        </w:rPr>
        <w:t>raft</w:t>
      </w:r>
      <w:proofErr w:type="gramEnd"/>
      <w:r w:rsidR="00131DBF" w:rsidRPr="00280736">
        <w:rPr>
          <w:lang w:eastAsia="ja-JP"/>
        </w:rPr>
        <w:t xml:space="preserve"> sticks and unsharpened pencils with erasers </w:t>
      </w:r>
      <w:r w:rsidR="00120E1D">
        <w:rPr>
          <w:lang w:eastAsia="ja-JP"/>
        </w:rPr>
        <w:t>(</w:t>
      </w:r>
      <w:r w:rsidR="00131DBF" w:rsidRPr="00280736">
        <w:rPr>
          <w:lang w:eastAsia="ja-JP"/>
        </w:rPr>
        <w:t>for tapping and scraping containers</w:t>
      </w:r>
      <w:r w:rsidR="00120E1D">
        <w:rPr>
          <w:lang w:eastAsia="ja-JP"/>
        </w:rPr>
        <w:t>)</w:t>
      </w:r>
    </w:p>
    <w:p w14:paraId="4107F9AA" w14:textId="62DE1C6F" w:rsidR="00131DBF" w:rsidRDefault="002214CB" w:rsidP="00FF28FD">
      <w:pPr>
        <w:pStyle w:val="RTTTBullet"/>
        <w:rPr>
          <w:lang w:eastAsia="ja-JP"/>
        </w:rPr>
      </w:pPr>
      <w:proofErr w:type="gramStart"/>
      <w:r>
        <w:rPr>
          <w:lang w:eastAsia="ja-JP"/>
        </w:rPr>
        <w:t>c</w:t>
      </w:r>
      <w:r w:rsidR="00131DBF" w:rsidRPr="00280736">
        <w:rPr>
          <w:lang w:eastAsia="ja-JP"/>
        </w:rPr>
        <w:t>rayons</w:t>
      </w:r>
      <w:proofErr w:type="gramEnd"/>
      <w:r w:rsidR="00131DBF" w:rsidRPr="00280736">
        <w:rPr>
          <w:lang w:eastAsia="ja-JP"/>
        </w:rPr>
        <w:t>, markers, pencils</w:t>
      </w:r>
      <w:r w:rsidR="00131DBF">
        <w:rPr>
          <w:lang w:eastAsia="ja-JP"/>
        </w:rPr>
        <w:t>, pens</w:t>
      </w:r>
    </w:p>
    <w:p w14:paraId="6A01CCCA" w14:textId="57859F4B" w:rsidR="00131DBF" w:rsidRPr="00280736" w:rsidRDefault="002214CB" w:rsidP="00FF28FD">
      <w:pPr>
        <w:pStyle w:val="RTTTBullet"/>
        <w:rPr>
          <w:lang w:eastAsia="ja-JP"/>
        </w:rPr>
      </w:pPr>
      <w:proofErr w:type="gramStart"/>
      <w:r>
        <w:rPr>
          <w:lang w:eastAsia="ja-JP"/>
        </w:rPr>
        <w:t>d</w:t>
      </w:r>
      <w:r w:rsidR="00131DBF">
        <w:rPr>
          <w:lang w:eastAsia="ja-JP"/>
        </w:rPr>
        <w:t>ifferent</w:t>
      </w:r>
      <w:proofErr w:type="gramEnd"/>
      <w:r w:rsidR="00131DBF">
        <w:rPr>
          <w:lang w:eastAsia="ja-JP"/>
        </w:rPr>
        <w:t xml:space="preserve"> size boxes, bread pans, cups, and other containers around which rubber bands can be stretched</w:t>
      </w:r>
    </w:p>
    <w:p w14:paraId="28E22BE2" w14:textId="41A0229A" w:rsidR="00131DBF" w:rsidRDefault="002214CB" w:rsidP="00120E1D">
      <w:pPr>
        <w:pStyle w:val="RTTTBullet"/>
        <w:rPr>
          <w:lang w:eastAsia="ja-JP"/>
        </w:rPr>
      </w:pPr>
      <w:proofErr w:type="gramStart"/>
      <w:r>
        <w:rPr>
          <w:lang w:eastAsia="ja-JP"/>
        </w:rPr>
        <w:t>d</w:t>
      </w:r>
      <w:r w:rsidR="00131DBF">
        <w:rPr>
          <w:lang w:eastAsia="ja-JP"/>
        </w:rPr>
        <w:t>ifferent</w:t>
      </w:r>
      <w:proofErr w:type="gramEnd"/>
      <w:r w:rsidR="00131DBF">
        <w:rPr>
          <w:lang w:eastAsia="ja-JP"/>
        </w:rPr>
        <w:t xml:space="preserve"> </w:t>
      </w:r>
      <w:r w:rsidR="00120E1D">
        <w:rPr>
          <w:lang w:eastAsia="ja-JP"/>
        </w:rPr>
        <w:t>containers</w:t>
      </w:r>
      <w:r w:rsidR="00131DBF">
        <w:rPr>
          <w:lang w:eastAsia="ja-JP"/>
        </w:rPr>
        <w:t xml:space="preserve"> such as flower pots, plastic pots, empty paint buckets, small yogurt containers</w:t>
      </w:r>
    </w:p>
    <w:p w14:paraId="07BA39F2" w14:textId="5154E349" w:rsidR="00131DBF" w:rsidRDefault="002214CB" w:rsidP="00FF28FD">
      <w:pPr>
        <w:pStyle w:val="RTTTBullet"/>
        <w:rPr>
          <w:lang w:eastAsia="ja-JP"/>
        </w:rPr>
      </w:pPr>
      <w:proofErr w:type="gramStart"/>
      <w:r>
        <w:rPr>
          <w:lang w:eastAsia="ja-JP"/>
        </w:rPr>
        <w:t>h</w:t>
      </w:r>
      <w:r w:rsidR="00120E1D">
        <w:rPr>
          <w:lang w:eastAsia="ja-JP"/>
        </w:rPr>
        <w:t>igh</w:t>
      </w:r>
      <w:proofErr w:type="gramEnd"/>
      <w:r w:rsidR="00120E1D">
        <w:rPr>
          <w:lang w:eastAsia="ja-JP"/>
        </w:rPr>
        <w:t>/low-</w:t>
      </w:r>
      <w:r w:rsidR="00131DBF">
        <w:rPr>
          <w:lang w:eastAsia="ja-JP"/>
        </w:rPr>
        <w:t>pit</w:t>
      </w:r>
      <w:r w:rsidR="00120E1D">
        <w:rPr>
          <w:lang w:eastAsia="ja-JP"/>
        </w:rPr>
        <w:t>ched cell phone rings, high/low-</w:t>
      </w:r>
      <w:r w:rsidR="00131DBF">
        <w:rPr>
          <w:lang w:eastAsia="ja-JP"/>
        </w:rPr>
        <w:t xml:space="preserve">pitched songs (opera/country), and other </w:t>
      </w:r>
      <w:r w:rsidR="00120E1D">
        <w:rPr>
          <w:lang w:eastAsia="ja-JP"/>
        </w:rPr>
        <w:t>recordings</w:t>
      </w:r>
      <w:r w:rsidR="00131DBF">
        <w:rPr>
          <w:lang w:eastAsia="ja-JP"/>
        </w:rPr>
        <w:t xml:space="preserve"> that demonstrate pitch</w:t>
      </w:r>
    </w:p>
    <w:p w14:paraId="0E4DBF46" w14:textId="6833C261" w:rsidR="00131DBF" w:rsidRDefault="002214CB" w:rsidP="00FF28FD">
      <w:pPr>
        <w:pStyle w:val="RTTTBullet"/>
        <w:rPr>
          <w:lang w:eastAsia="ja-JP"/>
        </w:rPr>
      </w:pPr>
      <w:proofErr w:type="gramStart"/>
      <w:r>
        <w:rPr>
          <w:lang w:eastAsia="ja-JP"/>
        </w:rPr>
        <w:t>h</w:t>
      </w:r>
      <w:r w:rsidR="00131DBF">
        <w:rPr>
          <w:lang w:eastAsia="ja-JP"/>
        </w:rPr>
        <w:t>ighlighter</w:t>
      </w:r>
      <w:proofErr w:type="gramEnd"/>
      <w:r w:rsidR="00131DBF">
        <w:rPr>
          <w:lang w:eastAsia="ja-JP"/>
        </w:rPr>
        <w:t xml:space="preserve"> (or highlighter tape)</w:t>
      </w:r>
    </w:p>
    <w:p w14:paraId="57AFA969" w14:textId="4C217C73" w:rsidR="00131DBF" w:rsidRPr="00280736" w:rsidRDefault="002214CB" w:rsidP="00FF28FD">
      <w:pPr>
        <w:pStyle w:val="RTTTBullet"/>
        <w:rPr>
          <w:lang w:eastAsia="ja-JP"/>
        </w:rPr>
      </w:pPr>
      <w:proofErr w:type="gramStart"/>
      <w:r>
        <w:rPr>
          <w:lang w:eastAsia="ja-JP"/>
        </w:rPr>
        <w:t>g</w:t>
      </w:r>
      <w:r w:rsidR="00131DBF">
        <w:rPr>
          <w:lang w:eastAsia="ja-JP"/>
        </w:rPr>
        <w:t>reen</w:t>
      </w:r>
      <w:proofErr w:type="gramEnd"/>
      <w:r w:rsidR="00131DBF">
        <w:rPr>
          <w:lang w:eastAsia="ja-JP"/>
        </w:rPr>
        <w:t xml:space="preserve"> hat (optional)</w:t>
      </w:r>
    </w:p>
    <w:p w14:paraId="0902F7D7" w14:textId="0A6FC29F" w:rsidR="00131DBF" w:rsidRPr="00280736" w:rsidRDefault="002214CB" w:rsidP="00FF28FD">
      <w:pPr>
        <w:pStyle w:val="RTTTBullet"/>
        <w:rPr>
          <w:lang w:eastAsia="ja-JP"/>
        </w:rPr>
      </w:pPr>
      <w:proofErr w:type="gramStart"/>
      <w:r>
        <w:rPr>
          <w:lang w:eastAsia="ja-JP"/>
        </w:rPr>
        <w:t>l</w:t>
      </w:r>
      <w:r w:rsidR="008F7E14">
        <w:rPr>
          <w:lang w:eastAsia="ja-JP"/>
        </w:rPr>
        <w:t>etter</w:t>
      </w:r>
      <w:proofErr w:type="gramEnd"/>
      <w:r w:rsidR="008F7E14">
        <w:rPr>
          <w:lang w:eastAsia="ja-JP"/>
        </w:rPr>
        <w:t xml:space="preserve"> card</w:t>
      </w:r>
      <w:r w:rsidR="00131DBF" w:rsidRPr="00280736">
        <w:rPr>
          <w:lang w:eastAsia="ja-JP"/>
        </w:rPr>
        <w:t xml:space="preserve"> “Mm”</w:t>
      </w:r>
    </w:p>
    <w:p w14:paraId="51EAACA6" w14:textId="7DD2E743" w:rsidR="00131DBF" w:rsidRPr="00280736" w:rsidRDefault="002214CB" w:rsidP="00FF28FD">
      <w:pPr>
        <w:pStyle w:val="RTTTBullet"/>
        <w:rPr>
          <w:lang w:eastAsia="ja-JP"/>
        </w:rPr>
      </w:pPr>
      <w:proofErr w:type="gramStart"/>
      <w:r>
        <w:rPr>
          <w:lang w:eastAsia="ja-JP"/>
        </w:rPr>
        <w:t>n</w:t>
      </w:r>
      <w:r w:rsidR="00131DBF">
        <w:rPr>
          <w:lang w:eastAsia="ja-JP"/>
        </w:rPr>
        <w:t>ame</w:t>
      </w:r>
      <w:proofErr w:type="gramEnd"/>
      <w:r w:rsidR="00131DBF">
        <w:rPr>
          <w:lang w:eastAsia="ja-JP"/>
        </w:rPr>
        <w:t xml:space="preserve"> cards</w:t>
      </w:r>
    </w:p>
    <w:p w14:paraId="32EE4954" w14:textId="5DB366B5" w:rsidR="00131DBF" w:rsidRDefault="002214CB" w:rsidP="00FF28FD">
      <w:pPr>
        <w:pStyle w:val="RTTTBullet"/>
        <w:rPr>
          <w:lang w:eastAsia="ja-JP"/>
        </w:rPr>
      </w:pPr>
      <w:proofErr w:type="gramStart"/>
      <w:r>
        <w:rPr>
          <w:lang w:eastAsia="ja-JP"/>
        </w:rPr>
        <w:t>o</w:t>
      </w:r>
      <w:r w:rsidR="00131DBF" w:rsidRPr="00280736">
        <w:rPr>
          <w:lang w:eastAsia="ja-JP"/>
        </w:rPr>
        <w:t>bjects</w:t>
      </w:r>
      <w:proofErr w:type="gramEnd"/>
      <w:r w:rsidR="00131DBF" w:rsidRPr="00280736">
        <w:rPr>
          <w:lang w:eastAsia="ja-JP"/>
        </w:rPr>
        <w:t xml:space="preserve"> that begin with the /m/ sound; a few objects </w:t>
      </w:r>
      <w:r w:rsidR="00120E1D">
        <w:rPr>
          <w:lang w:eastAsia="ja-JP"/>
        </w:rPr>
        <w:t>that begin with other letter sounds</w:t>
      </w:r>
      <w:r w:rsidR="00131DBF" w:rsidRPr="00280736">
        <w:rPr>
          <w:lang w:eastAsia="ja-JP"/>
        </w:rPr>
        <w:t xml:space="preserve"> </w:t>
      </w:r>
    </w:p>
    <w:p w14:paraId="7A7FDA01" w14:textId="0682FB7D" w:rsidR="00131DBF" w:rsidRPr="00280736" w:rsidRDefault="002214CB" w:rsidP="00FF28FD">
      <w:pPr>
        <w:pStyle w:val="RTTTBullet"/>
        <w:rPr>
          <w:lang w:eastAsia="ja-JP"/>
        </w:rPr>
      </w:pPr>
      <w:proofErr w:type="gramStart"/>
      <w:r>
        <w:rPr>
          <w:lang w:eastAsia="ja-JP"/>
        </w:rPr>
        <w:t>o</w:t>
      </w:r>
      <w:r w:rsidR="00131DBF">
        <w:rPr>
          <w:lang w:eastAsia="ja-JP"/>
        </w:rPr>
        <w:t>bjects</w:t>
      </w:r>
      <w:proofErr w:type="gramEnd"/>
      <w:r w:rsidR="00131DBF">
        <w:rPr>
          <w:lang w:eastAsia="ja-JP"/>
        </w:rPr>
        <w:t xml:space="preserve"> with a variety of </w:t>
      </w:r>
      <w:r w:rsidR="00120E1D">
        <w:rPr>
          <w:lang w:eastAsia="ja-JP"/>
        </w:rPr>
        <w:t>materials with different surface textures</w:t>
      </w:r>
      <w:r w:rsidR="00131DBF">
        <w:rPr>
          <w:lang w:eastAsia="ja-JP"/>
        </w:rPr>
        <w:t xml:space="preserve"> such as brick, wood, plastic, grass</w:t>
      </w:r>
    </w:p>
    <w:p w14:paraId="15DB44F0" w14:textId="39118DF0" w:rsidR="00131DBF" w:rsidRDefault="002214CB" w:rsidP="00FF28FD">
      <w:pPr>
        <w:pStyle w:val="RTTTBullet"/>
        <w:rPr>
          <w:lang w:eastAsia="ja-JP"/>
        </w:rPr>
      </w:pPr>
      <w:proofErr w:type="gramStart"/>
      <w:r>
        <w:rPr>
          <w:lang w:eastAsia="ja-JP"/>
        </w:rPr>
        <w:t>p</w:t>
      </w:r>
      <w:r w:rsidR="00131DBF" w:rsidRPr="00280736">
        <w:rPr>
          <w:lang w:eastAsia="ja-JP"/>
        </w:rPr>
        <w:t>aint</w:t>
      </w:r>
      <w:proofErr w:type="gramEnd"/>
      <w:r w:rsidR="00131DBF" w:rsidRPr="00280736">
        <w:rPr>
          <w:lang w:eastAsia="ja-JP"/>
        </w:rPr>
        <w:t xml:space="preserve">-stirrers (free at hardware stores) or </w:t>
      </w:r>
      <w:r w:rsidR="00FA25AF">
        <w:rPr>
          <w:lang w:eastAsia="ja-JP"/>
        </w:rPr>
        <w:t>other sticks for each child</w:t>
      </w:r>
    </w:p>
    <w:p w14:paraId="17F0664F" w14:textId="368D1DE1" w:rsidR="00131DBF" w:rsidRPr="00280736" w:rsidRDefault="002214CB" w:rsidP="00FF28FD">
      <w:pPr>
        <w:pStyle w:val="RTTTBullet"/>
        <w:rPr>
          <w:lang w:eastAsia="ja-JP"/>
        </w:rPr>
      </w:pPr>
      <w:proofErr w:type="gramStart"/>
      <w:r>
        <w:rPr>
          <w:lang w:eastAsia="ja-JP"/>
        </w:rPr>
        <w:t>p</w:t>
      </w:r>
      <w:r w:rsidR="00131DBF">
        <w:rPr>
          <w:lang w:eastAsia="ja-JP"/>
        </w:rPr>
        <w:t>aper</w:t>
      </w:r>
      <w:proofErr w:type="gramEnd"/>
      <w:r w:rsidR="00131DBF">
        <w:rPr>
          <w:lang w:eastAsia="ja-JP"/>
        </w:rPr>
        <w:t xml:space="preserve"> (one sheet per child)</w:t>
      </w:r>
    </w:p>
    <w:p w14:paraId="7C91A43C" w14:textId="0BB146F7" w:rsidR="00131DBF" w:rsidRPr="00280736" w:rsidRDefault="002214CB" w:rsidP="00FF28FD">
      <w:pPr>
        <w:pStyle w:val="RTTTBullet"/>
        <w:rPr>
          <w:lang w:eastAsia="ja-JP"/>
        </w:rPr>
      </w:pPr>
      <w:proofErr w:type="gramStart"/>
      <w:r>
        <w:rPr>
          <w:lang w:eastAsia="ja-JP"/>
        </w:rPr>
        <w:t>p</w:t>
      </w:r>
      <w:r w:rsidR="00131DBF" w:rsidRPr="00280736">
        <w:rPr>
          <w:lang w:eastAsia="ja-JP"/>
        </w:rPr>
        <w:t>ictures</w:t>
      </w:r>
      <w:proofErr w:type="gramEnd"/>
      <w:r w:rsidR="00131DBF" w:rsidRPr="00280736">
        <w:rPr>
          <w:lang w:eastAsia="ja-JP"/>
        </w:rPr>
        <w:t xml:space="preserve"> of musical instruments (including drum and guitar)</w:t>
      </w:r>
    </w:p>
    <w:p w14:paraId="7A569332" w14:textId="27D2C0EB" w:rsidR="00131DBF" w:rsidRDefault="002214CB" w:rsidP="00FF28FD">
      <w:pPr>
        <w:pStyle w:val="RTTTBullet"/>
        <w:rPr>
          <w:lang w:eastAsia="ja-JP"/>
        </w:rPr>
      </w:pPr>
      <w:proofErr w:type="gramStart"/>
      <w:r>
        <w:rPr>
          <w:lang w:eastAsia="ja-JP"/>
        </w:rPr>
        <w:t>p</w:t>
      </w:r>
      <w:r w:rsidR="00131DBF" w:rsidRPr="00280736">
        <w:rPr>
          <w:lang w:eastAsia="ja-JP"/>
        </w:rPr>
        <w:t>ictures</w:t>
      </w:r>
      <w:proofErr w:type="gramEnd"/>
      <w:r w:rsidR="00131DBF" w:rsidRPr="00280736">
        <w:rPr>
          <w:lang w:eastAsia="ja-JP"/>
        </w:rPr>
        <w:t xml:space="preserve"> of objects that begin with /m/ (optional)</w:t>
      </w:r>
    </w:p>
    <w:p w14:paraId="54FC629B" w14:textId="619AE173" w:rsidR="00131DBF" w:rsidRDefault="002214CB" w:rsidP="00FF28FD">
      <w:pPr>
        <w:pStyle w:val="RTTTBullet"/>
      </w:pPr>
      <w:proofErr w:type="gramStart"/>
      <w:r>
        <w:lastRenderedPageBreak/>
        <w:t>r</w:t>
      </w:r>
      <w:r w:rsidR="00131DBF" w:rsidRPr="00280736">
        <w:t>ubber</w:t>
      </w:r>
      <w:proofErr w:type="gramEnd"/>
      <w:r w:rsidR="00131DBF" w:rsidRPr="00280736">
        <w:t xml:space="preserve"> bands of </w:t>
      </w:r>
      <w:r w:rsidR="00131DBF">
        <w:t>different thicknesses and lengths</w:t>
      </w:r>
      <w:r w:rsidR="00131DBF" w:rsidRPr="00280736">
        <w:t xml:space="preserve"> </w:t>
      </w:r>
    </w:p>
    <w:p w14:paraId="0332BB90" w14:textId="77777777" w:rsidR="00FA25AF" w:rsidRDefault="00AD3D7E" w:rsidP="00FF28FD">
      <w:pPr>
        <w:pStyle w:val="RTTTBullet"/>
        <w:rPr>
          <w:lang w:eastAsia="ja-JP"/>
        </w:rPr>
      </w:pPr>
      <w:proofErr w:type="gramStart"/>
      <w:r>
        <w:t>sandpaper</w:t>
      </w:r>
      <w:proofErr w:type="gramEnd"/>
    </w:p>
    <w:p w14:paraId="08FB75D6" w14:textId="77777777" w:rsidR="00FA25AF" w:rsidRDefault="00FA25AF" w:rsidP="00FF28FD">
      <w:pPr>
        <w:pStyle w:val="RTTTBullet"/>
        <w:rPr>
          <w:lang w:eastAsia="ja-JP"/>
        </w:rPr>
      </w:pPr>
      <w:proofErr w:type="gramStart"/>
      <w:r>
        <w:t>scissors</w:t>
      </w:r>
      <w:proofErr w:type="gramEnd"/>
    </w:p>
    <w:p w14:paraId="715FB0B1" w14:textId="31E44F23" w:rsidR="00131DBF" w:rsidRDefault="002214CB" w:rsidP="00FF28FD">
      <w:pPr>
        <w:pStyle w:val="RTTTBullet"/>
        <w:rPr>
          <w:lang w:eastAsia="ja-JP"/>
        </w:rPr>
      </w:pPr>
      <w:proofErr w:type="gramStart"/>
      <w:r>
        <w:rPr>
          <w:lang w:eastAsia="ja-JP"/>
        </w:rPr>
        <w:t>s</w:t>
      </w:r>
      <w:r w:rsidR="00131DBF" w:rsidRPr="00280736">
        <w:rPr>
          <w:lang w:eastAsia="ja-JP"/>
        </w:rPr>
        <w:t>election</w:t>
      </w:r>
      <w:proofErr w:type="gramEnd"/>
      <w:r w:rsidR="00131DBF" w:rsidRPr="00280736">
        <w:rPr>
          <w:lang w:eastAsia="ja-JP"/>
        </w:rPr>
        <w:t xml:space="preserve"> of containers, bottles, tubes, and pie pans made of plastic, cardboard, and aluminum, that make interesting sounds when tapped and scraped</w:t>
      </w:r>
      <w:r w:rsidR="00120E1D">
        <w:rPr>
          <w:lang w:eastAsia="ja-JP"/>
        </w:rPr>
        <w:t xml:space="preserve"> </w:t>
      </w:r>
      <w:r w:rsidR="00131DBF">
        <w:rPr>
          <w:lang w:eastAsia="ja-JP"/>
        </w:rPr>
        <w:t>(containers with ridges make especially interesting scraping sounds)</w:t>
      </w:r>
    </w:p>
    <w:p w14:paraId="6B4E4980" w14:textId="3566AADD" w:rsidR="002B51F5" w:rsidRDefault="002B51F5" w:rsidP="00FF28FD">
      <w:pPr>
        <w:pStyle w:val="RTTTBullet"/>
        <w:rPr>
          <w:lang w:eastAsia="ja-JP"/>
        </w:rPr>
      </w:pPr>
      <w:proofErr w:type="gramStart"/>
      <w:r>
        <w:rPr>
          <w:lang w:eastAsia="ja-JP"/>
        </w:rPr>
        <w:t>small</w:t>
      </w:r>
      <w:proofErr w:type="gramEnd"/>
      <w:r>
        <w:rPr>
          <w:lang w:eastAsia="ja-JP"/>
        </w:rPr>
        <w:t xml:space="preserve"> bag</w:t>
      </w:r>
    </w:p>
    <w:p w14:paraId="7F0A7513" w14:textId="7DBC94D9" w:rsidR="00131DBF" w:rsidRPr="00280736" w:rsidRDefault="002214CB" w:rsidP="00FF28FD">
      <w:pPr>
        <w:pStyle w:val="RTTTBullet"/>
        <w:rPr>
          <w:lang w:eastAsia="ja-JP"/>
        </w:rPr>
      </w:pPr>
      <w:proofErr w:type="gramStart"/>
      <w:r>
        <w:rPr>
          <w:lang w:eastAsia="ja-JP"/>
        </w:rPr>
        <w:t>s</w:t>
      </w:r>
      <w:r w:rsidR="00131DBF">
        <w:rPr>
          <w:lang w:eastAsia="ja-JP"/>
        </w:rPr>
        <w:t>poons</w:t>
      </w:r>
      <w:proofErr w:type="gramEnd"/>
    </w:p>
    <w:p w14:paraId="4F3A66FE" w14:textId="1B61A7BE" w:rsidR="00131DBF" w:rsidRDefault="002214CB" w:rsidP="00FF28FD">
      <w:pPr>
        <w:pStyle w:val="RTTTBullet"/>
        <w:rPr>
          <w:lang w:eastAsia="ja-JP"/>
        </w:rPr>
      </w:pPr>
      <w:proofErr w:type="gramStart"/>
      <w:r>
        <w:rPr>
          <w:lang w:eastAsia="ja-JP"/>
        </w:rPr>
        <w:t>t</w:t>
      </w:r>
      <w:r w:rsidR="00131DBF" w:rsidRPr="00280736">
        <w:rPr>
          <w:lang w:eastAsia="ja-JP"/>
        </w:rPr>
        <w:t>ape</w:t>
      </w:r>
      <w:proofErr w:type="gramEnd"/>
      <w:r w:rsidR="00131DBF" w:rsidRPr="00280736">
        <w:rPr>
          <w:lang w:eastAsia="ja-JP"/>
        </w:rPr>
        <w:t xml:space="preserve"> and/or video recorder or other recording device</w:t>
      </w:r>
    </w:p>
    <w:p w14:paraId="0E8DF951" w14:textId="484627A5" w:rsidR="00131DBF" w:rsidRPr="00280736" w:rsidRDefault="002214CB" w:rsidP="00FF28FD">
      <w:pPr>
        <w:pStyle w:val="RTTTBullet"/>
        <w:rPr>
          <w:lang w:eastAsia="ja-JP"/>
        </w:rPr>
      </w:pPr>
      <w:proofErr w:type="gramStart"/>
      <w:r>
        <w:rPr>
          <w:lang w:eastAsia="ja-JP"/>
        </w:rPr>
        <w:t>t</w:t>
      </w:r>
      <w:r w:rsidR="00131DBF">
        <w:rPr>
          <w:lang w:eastAsia="ja-JP"/>
        </w:rPr>
        <w:t>oy</w:t>
      </w:r>
      <w:proofErr w:type="gramEnd"/>
      <w:r w:rsidR="00131DBF">
        <w:rPr>
          <w:lang w:eastAsia="ja-JP"/>
        </w:rPr>
        <w:t xml:space="preserve"> instruments (including guitar)</w:t>
      </w:r>
    </w:p>
    <w:p w14:paraId="77A24022" w14:textId="2D2CBFB8" w:rsidR="00131DBF" w:rsidRDefault="002214CB" w:rsidP="00FF28FD">
      <w:pPr>
        <w:pStyle w:val="RTTTBullet"/>
        <w:rPr>
          <w:lang w:eastAsia="ja-JP"/>
        </w:rPr>
      </w:pPr>
      <w:proofErr w:type="gramStart"/>
      <w:r>
        <w:rPr>
          <w:lang w:eastAsia="ja-JP"/>
        </w:rPr>
        <w:t>w</w:t>
      </w:r>
      <w:r w:rsidR="00131DBF">
        <w:rPr>
          <w:lang w:eastAsia="ja-JP"/>
        </w:rPr>
        <w:t>and</w:t>
      </w:r>
      <w:proofErr w:type="gramEnd"/>
    </w:p>
    <w:p w14:paraId="268362E5" w14:textId="79B2ED60" w:rsidR="00131DBF" w:rsidRPr="008F3626" w:rsidRDefault="002214CB" w:rsidP="00FF28FD">
      <w:pPr>
        <w:pStyle w:val="RTTTBullet"/>
        <w:rPr>
          <w:lang w:eastAsia="ja-JP"/>
        </w:rPr>
      </w:pPr>
      <w:proofErr w:type="gramStart"/>
      <w:r>
        <w:rPr>
          <w:lang w:eastAsia="ja-JP"/>
        </w:rPr>
        <w:t>w</w:t>
      </w:r>
      <w:r w:rsidR="00131DBF">
        <w:rPr>
          <w:lang w:eastAsia="ja-JP"/>
        </w:rPr>
        <w:t>histle</w:t>
      </w:r>
      <w:proofErr w:type="gramEnd"/>
    </w:p>
    <w:p w14:paraId="1975BF7D" w14:textId="227AE55B" w:rsidR="00131DBF" w:rsidRPr="008F3626" w:rsidRDefault="002214CB" w:rsidP="00FF28FD">
      <w:pPr>
        <w:pStyle w:val="RTTTBullet"/>
        <w:rPr>
          <w:lang w:eastAsia="ja-JP"/>
        </w:rPr>
      </w:pPr>
      <w:proofErr w:type="gramStart"/>
      <w:r>
        <w:rPr>
          <w:lang w:eastAsia="ja-JP"/>
        </w:rPr>
        <w:t>w</w:t>
      </w:r>
      <w:r w:rsidR="00E77F12">
        <w:rPr>
          <w:lang w:eastAsia="ja-JP"/>
        </w:rPr>
        <w:t>ord</w:t>
      </w:r>
      <w:proofErr w:type="gramEnd"/>
      <w:r w:rsidR="00E77F12">
        <w:rPr>
          <w:lang w:eastAsia="ja-JP"/>
        </w:rPr>
        <w:t xml:space="preserve"> card </w:t>
      </w:r>
      <w:r w:rsidR="00131DBF" w:rsidRPr="00280736">
        <w:rPr>
          <w:i/>
          <w:lang w:eastAsia="ja-JP"/>
        </w:rPr>
        <w:t>music</w:t>
      </w:r>
    </w:p>
    <w:p w14:paraId="553FDF26" w14:textId="685D2A1C" w:rsidR="00131DBF" w:rsidRPr="00CC45B3" w:rsidRDefault="002214CB" w:rsidP="00FF28FD">
      <w:pPr>
        <w:pStyle w:val="RTTTBullet"/>
        <w:rPr>
          <w:lang w:eastAsia="ja-JP"/>
        </w:rPr>
      </w:pPr>
      <w:proofErr w:type="gramStart"/>
      <w:r>
        <w:rPr>
          <w:lang w:eastAsia="ja-JP"/>
        </w:rPr>
        <w:t>w</w:t>
      </w:r>
      <w:r w:rsidR="00131DBF">
        <w:rPr>
          <w:lang w:eastAsia="ja-JP"/>
        </w:rPr>
        <w:t>orld</w:t>
      </w:r>
      <w:proofErr w:type="gramEnd"/>
      <w:r w:rsidR="00131DBF">
        <w:rPr>
          <w:lang w:eastAsia="ja-JP"/>
        </w:rPr>
        <w:t xml:space="preserve"> map</w:t>
      </w:r>
    </w:p>
    <w:p w14:paraId="0E608C40" w14:textId="0BFA038B" w:rsidR="00131DBF" w:rsidRPr="00280736" w:rsidRDefault="002214CB" w:rsidP="00FF28FD">
      <w:pPr>
        <w:pStyle w:val="RTTTBullet"/>
        <w:rPr>
          <w:lang w:eastAsia="ja-JP"/>
        </w:rPr>
      </w:pPr>
      <w:proofErr w:type="gramStart"/>
      <w:r>
        <w:rPr>
          <w:lang w:eastAsia="ja-JP"/>
        </w:rPr>
        <w:t>z</w:t>
      </w:r>
      <w:r w:rsidR="00131DBF">
        <w:rPr>
          <w:lang w:eastAsia="ja-JP"/>
        </w:rPr>
        <w:t>ipper</w:t>
      </w:r>
      <w:proofErr w:type="gramEnd"/>
    </w:p>
    <w:p w14:paraId="14CF75BE" w14:textId="77777777" w:rsidR="00006758" w:rsidRDefault="00006758" w:rsidP="00006758">
      <w:pPr>
        <w:pStyle w:val="RTTTAHead"/>
      </w:pPr>
      <w:r w:rsidRPr="001F49E2">
        <w:t>Books</w:t>
      </w:r>
    </w:p>
    <w:p w14:paraId="17C363A2" w14:textId="77777777" w:rsidR="00FF28FD" w:rsidRPr="00280736" w:rsidRDefault="00FF28FD" w:rsidP="00FF28FD">
      <w:pPr>
        <w:pStyle w:val="RTTTBodyNoSpace"/>
        <w:rPr>
          <w:i/>
        </w:rPr>
      </w:pPr>
      <w:proofErr w:type="spellStart"/>
      <w:r w:rsidRPr="00280736">
        <w:rPr>
          <w:i/>
        </w:rPr>
        <w:t>Abiyoyo</w:t>
      </w:r>
      <w:proofErr w:type="spellEnd"/>
      <w:r w:rsidRPr="00280736">
        <w:rPr>
          <w:i/>
        </w:rPr>
        <w:t xml:space="preserve"> </w:t>
      </w:r>
      <w:r w:rsidRPr="00280736">
        <w:t>by Pete Seeger</w:t>
      </w:r>
    </w:p>
    <w:p w14:paraId="3DD207E2" w14:textId="1D762DF0" w:rsidR="00FF28FD" w:rsidRPr="00280736" w:rsidRDefault="008F7E14" w:rsidP="00FF28FD">
      <w:pPr>
        <w:pStyle w:val="RTTTBodyNoSpace"/>
        <w:rPr>
          <w:i/>
        </w:rPr>
      </w:pPr>
      <w:r>
        <w:t>A</w:t>
      </w:r>
      <w:r w:rsidR="00FF28FD" w:rsidRPr="00280736">
        <w:t xml:space="preserve"> father and son help rid their town of a giant named </w:t>
      </w:r>
      <w:proofErr w:type="spellStart"/>
      <w:r w:rsidR="00FF28FD" w:rsidRPr="00280736">
        <w:t>Abiyoyo</w:t>
      </w:r>
      <w:proofErr w:type="spellEnd"/>
      <w:r w:rsidR="00FF28FD" w:rsidRPr="00280736">
        <w:t xml:space="preserve"> through the magic of song. </w:t>
      </w:r>
    </w:p>
    <w:p w14:paraId="3D852E43" w14:textId="77777777" w:rsidR="00FF28FD" w:rsidRPr="00280736" w:rsidRDefault="00FF28FD" w:rsidP="00FF28FD">
      <w:pPr>
        <w:pStyle w:val="RTTTBodyNoSpace"/>
        <w:rPr>
          <w:i/>
        </w:rPr>
      </w:pPr>
    </w:p>
    <w:p w14:paraId="394C8CEB" w14:textId="77777777" w:rsidR="00FF28FD" w:rsidRPr="00280736" w:rsidRDefault="00FF28FD" w:rsidP="00FF28FD">
      <w:pPr>
        <w:pStyle w:val="RTTTBodyNoSpace"/>
      </w:pPr>
      <w:r w:rsidRPr="00280736">
        <w:rPr>
          <w:i/>
        </w:rPr>
        <w:t>Violet’s Music</w:t>
      </w:r>
      <w:r w:rsidRPr="00280736">
        <w:t xml:space="preserve"> by Angela Johnson</w:t>
      </w:r>
    </w:p>
    <w:p w14:paraId="10705A59" w14:textId="0A15CA1E" w:rsidR="00FF28FD" w:rsidRPr="00280736" w:rsidRDefault="008F7E14" w:rsidP="00FF28FD">
      <w:pPr>
        <w:pStyle w:val="RTTTBodyNoSpace"/>
        <w:rPr>
          <w:u w:val="single"/>
        </w:rPr>
      </w:pPr>
      <w:r>
        <w:t>A</w:t>
      </w:r>
      <w:r w:rsidR="00FF28FD" w:rsidRPr="00280736">
        <w:t xml:space="preserve"> girl named Violet loves to make music all day long</w:t>
      </w:r>
      <w:r>
        <w:t>,</w:t>
      </w:r>
      <w:r w:rsidR="00FF28FD" w:rsidRPr="00280736">
        <w:t xml:space="preserve"> and looks for people who share her </w:t>
      </w:r>
      <w:r w:rsidR="00E77F12">
        <w:t>love.</w:t>
      </w:r>
    </w:p>
    <w:p w14:paraId="41BB0D40" w14:textId="77777777" w:rsidR="005C7462" w:rsidRDefault="005C7462" w:rsidP="005C7462">
      <w:pPr>
        <w:pStyle w:val="RTTTAHead"/>
      </w:pPr>
      <w:r w:rsidRPr="00883BC6">
        <w:t>Videos</w:t>
      </w:r>
    </w:p>
    <w:p w14:paraId="2BA282D2" w14:textId="2E4C9BE2" w:rsidR="0001251F" w:rsidRPr="00120E1D" w:rsidRDefault="0001251F" w:rsidP="0001251F">
      <w:pPr>
        <w:pStyle w:val="NoSpacing"/>
        <w:rPr>
          <w:rFonts w:ascii="Arial" w:hAnsi="Arial" w:cs="Arial"/>
        </w:rPr>
      </w:pPr>
      <w:r>
        <w:rPr>
          <w:rFonts w:ascii="Arial" w:hAnsi="Arial" w:cs="Arial"/>
        </w:rPr>
        <w:t>“Lion Family: All Day Long” (BTL song) (0:01:07)</w:t>
      </w:r>
      <w:bookmarkStart w:id="0" w:name="_GoBack"/>
      <w:bookmarkEnd w:id="0"/>
    </w:p>
    <w:p w14:paraId="6637A7B1" w14:textId="48992348" w:rsidR="00FF28FD" w:rsidRPr="00120E1D" w:rsidRDefault="00FF28FD" w:rsidP="0001251F">
      <w:pPr>
        <w:pStyle w:val="NoSpacing"/>
        <w:rPr>
          <w:rFonts w:ascii="Arial" w:hAnsi="Arial" w:cs="Arial"/>
        </w:rPr>
      </w:pPr>
      <w:r w:rsidRPr="00120E1D">
        <w:rPr>
          <w:rFonts w:ascii="Arial" w:hAnsi="Arial" w:cs="Arial"/>
        </w:rPr>
        <w:t xml:space="preserve">“Violet’s Music” (BTL </w:t>
      </w:r>
      <w:r w:rsidR="00120E1D">
        <w:rPr>
          <w:rFonts w:ascii="Arial" w:hAnsi="Arial" w:cs="Arial"/>
        </w:rPr>
        <w:t>show</w:t>
      </w:r>
      <w:r w:rsidRPr="00120E1D">
        <w:rPr>
          <w:rFonts w:ascii="Arial" w:hAnsi="Arial" w:cs="Arial"/>
        </w:rPr>
        <w:t>)</w:t>
      </w:r>
      <w:r w:rsidR="00FD6A0F">
        <w:rPr>
          <w:rFonts w:ascii="Arial" w:hAnsi="Arial" w:cs="Arial"/>
        </w:rPr>
        <w:t xml:space="preserve"> (0:06:55)</w:t>
      </w:r>
    </w:p>
    <w:p w14:paraId="00290CB8" w14:textId="74F2E7A2" w:rsidR="00FF28FD" w:rsidRPr="00120E1D" w:rsidRDefault="00FF28FD" w:rsidP="00FF28FD">
      <w:pPr>
        <w:pStyle w:val="NoSpacing"/>
        <w:rPr>
          <w:rFonts w:ascii="Arial" w:hAnsi="Arial" w:cs="Arial"/>
        </w:rPr>
      </w:pPr>
      <w:r w:rsidRPr="00120E1D">
        <w:rPr>
          <w:rFonts w:ascii="Arial" w:hAnsi="Arial" w:cs="Arial"/>
        </w:rPr>
        <w:t>“Words Beginning with ‘m’” (BTL clip)</w:t>
      </w:r>
      <w:r w:rsidR="00FD6A0F">
        <w:rPr>
          <w:rFonts w:ascii="Arial" w:hAnsi="Arial" w:cs="Arial"/>
        </w:rPr>
        <w:t xml:space="preserve"> (0:00:23)</w:t>
      </w:r>
    </w:p>
    <w:p w14:paraId="52EA8FD8" w14:textId="25AD2A1D" w:rsidR="00FF28FD" w:rsidRPr="00120E1D" w:rsidRDefault="00FF28FD" w:rsidP="00FF28FD">
      <w:pPr>
        <w:pStyle w:val="NoSpacing"/>
        <w:rPr>
          <w:rFonts w:ascii="Arial" w:hAnsi="Arial" w:cs="Arial"/>
        </w:rPr>
      </w:pPr>
      <w:r w:rsidRPr="00120E1D">
        <w:rPr>
          <w:rFonts w:ascii="Arial" w:hAnsi="Arial" w:cs="Arial"/>
        </w:rPr>
        <w:t>“Word Morph: moon–mouse–mice” (BTL clip)</w:t>
      </w:r>
      <w:r w:rsidR="00FD6A0F">
        <w:rPr>
          <w:rFonts w:ascii="Arial" w:hAnsi="Arial" w:cs="Arial"/>
        </w:rPr>
        <w:t xml:space="preserve"> (0:00:17)</w:t>
      </w:r>
    </w:p>
    <w:p w14:paraId="0B9D35F3" w14:textId="77777777" w:rsidR="00FF28FD" w:rsidRPr="00280736" w:rsidRDefault="00FF28FD" w:rsidP="00D72406">
      <w:pPr>
        <w:pStyle w:val="RTTTAHead"/>
      </w:pPr>
      <w:r w:rsidRPr="00280736">
        <w:t>Interactive Game</w:t>
      </w:r>
    </w:p>
    <w:p w14:paraId="292B7502" w14:textId="06A7F795" w:rsidR="00FF28FD" w:rsidRPr="00120E1D" w:rsidRDefault="00FF28FD" w:rsidP="00FF28FD">
      <w:pPr>
        <w:pStyle w:val="NoSpacing"/>
        <w:rPr>
          <w:rFonts w:ascii="Arial" w:hAnsi="Arial" w:cs="Arial"/>
          <w:i/>
          <w:lang w:eastAsia="ja-JP"/>
        </w:rPr>
      </w:pPr>
      <w:r w:rsidRPr="00120E1D">
        <w:rPr>
          <w:rFonts w:ascii="Arial" w:hAnsi="Arial" w:cs="Arial"/>
          <w:lang w:eastAsia="ja-JP"/>
        </w:rPr>
        <w:t>“Sounds Like Fun!”</w:t>
      </w:r>
      <w:r w:rsidRPr="00120E1D">
        <w:rPr>
          <w:rFonts w:ascii="Arial" w:hAnsi="Arial" w:cs="Arial"/>
          <w:i/>
          <w:lang w:eastAsia="ja-JP"/>
        </w:rPr>
        <w:t xml:space="preserve"> </w:t>
      </w:r>
      <w:r w:rsidRPr="00120E1D">
        <w:rPr>
          <w:rFonts w:ascii="Arial" w:hAnsi="Arial" w:cs="Arial"/>
          <w:lang w:eastAsia="ja-JP"/>
        </w:rPr>
        <w:t>(PEEP game)</w:t>
      </w:r>
    </w:p>
    <w:p w14:paraId="00F7A922" w14:textId="77777777" w:rsidR="00E77F12" w:rsidRDefault="00E77F12" w:rsidP="005C7462">
      <w:pPr>
        <w:pStyle w:val="RTTTAHead"/>
      </w:pPr>
    </w:p>
    <w:p w14:paraId="276DFCA3" w14:textId="29E71027" w:rsidR="007C7FF2" w:rsidRDefault="007C7FF2" w:rsidP="005C7462">
      <w:pPr>
        <w:pStyle w:val="RTTTAHead"/>
      </w:pPr>
      <w:r>
        <w:t>Playlist</w:t>
      </w:r>
    </w:p>
    <w:p w14:paraId="4181C172" w14:textId="4146BA9C" w:rsidR="007C7FF2" w:rsidRDefault="00215CA6" w:rsidP="00342756">
      <w:pPr>
        <w:pStyle w:val="RTTTBodyNoSpace"/>
      </w:pPr>
      <w:r>
        <w:t>Unit 4</w:t>
      </w:r>
      <w:r w:rsidR="00342756">
        <w:t xml:space="preserve"> Media Assets (BTL and PEEP)</w:t>
      </w:r>
    </w:p>
    <w:p w14:paraId="07216129" w14:textId="3FAEDF27" w:rsidR="0092470D" w:rsidRPr="0092470D" w:rsidRDefault="008F7E14" w:rsidP="008F7E14">
      <w:pPr>
        <w:pStyle w:val="RTTTBodyText"/>
        <w:spacing w:before="0"/>
      </w:pPr>
      <w:r>
        <w:rPr>
          <w:rFonts w:cs="Arial"/>
          <w:szCs w:val="22"/>
        </w:rPr>
        <w:t>URL: http://resourcesforearlylearning.org/children/</w:t>
      </w:r>
      <w:r w:rsidR="008F18BF">
        <w:rPr>
          <w:noProof/>
        </w:rPr>
        <w:drawing>
          <wp:anchor distT="0" distB="0" distL="114300" distR="114300" simplePos="0" relativeHeight="251658240" behindDoc="1" locked="0" layoutInCell="1" allowOverlap="1" wp14:anchorId="269918D2" wp14:editId="5A59E93C">
            <wp:simplePos x="0" y="0"/>
            <wp:positionH relativeFrom="column">
              <wp:align>center</wp:align>
            </wp:positionH>
            <wp:positionV relativeFrom="margin">
              <wp:align>bottom</wp:align>
            </wp:positionV>
            <wp:extent cx="6858000" cy="536448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TTT_credit_bed.ti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36448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2470D" w:rsidRPr="0092470D" w:rsidSect="00CC00C5">
      <w:headerReference w:type="default" r:id="rId10"/>
      <w:headerReference w:type="first" r:id="rId11"/>
      <w:pgSz w:w="12240" w:h="15840"/>
      <w:pgMar w:top="2160" w:right="1440" w:bottom="1350" w:left="1440" w:header="0" w:footer="175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E38D5A1" w14:textId="77777777" w:rsidR="008F7E14" w:rsidRDefault="008F7E14" w:rsidP="005A676A">
      <w:r>
        <w:separator/>
      </w:r>
    </w:p>
  </w:endnote>
  <w:endnote w:type="continuationSeparator" w:id="0">
    <w:p w14:paraId="2E11A7DF" w14:textId="77777777" w:rsidR="008F7E14" w:rsidRDefault="008F7E14" w:rsidP="005A67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00500000000000000"/>
    <w:charset w:val="4D"/>
    <w:family w:val="modern"/>
    <w:notTrueType/>
    <w:pitch w:val="fixed"/>
    <w:sig w:usb0="00000003" w:usb1="00000000" w:usb2="00000000" w:usb3="00000000" w:csb0="00000001" w:csb1="00000000"/>
  </w:font>
  <w:font w:name="Webdings">
    <w:panose1 w:val="05030102010509060703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Montserrat-Bold">
    <w:panose1 w:val="02000505000000020004"/>
    <w:charset w:val="00"/>
    <w:family w:val="auto"/>
    <w:pitch w:val="variable"/>
    <w:sig w:usb0="8000002F" w:usb1="4000204A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6557E6F" w14:textId="77777777" w:rsidR="008F7E14" w:rsidRDefault="008F7E14" w:rsidP="005A676A">
      <w:r>
        <w:separator/>
      </w:r>
    </w:p>
  </w:footnote>
  <w:footnote w:type="continuationSeparator" w:id="0">
    <w:p w14:paraId="2F2EAD3B" w14:textId="77777777" w:rsidR="008F7E14" w:rsidRDefault="008F7E14" w:rsidP="005A676A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5583A16" w14:textId="77777777" w:rsidR="008F7E14" w:rsidRDefault="008F7E14" w:rsidP="005A676A">
    <w:pPr>
      <w:pStyle w:val="Header"/>
      <w:ind w:left="-1440" w:right="-1440"/>
    </w:pPr>
    <w:r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2DC01FB4" wp14:editId="3E8D0658">
              <wp:simplePos x="0" y="0"/>
              <wp:positionH relativeFrom="column">
                <wp:posOffset>5257800</wp:posOffset>
              </wp:positionH>
              <wp:positionV relativeFrom="paragraph">
                <wp:posOffset>320040</wp:posOffset>
              </wp:positionV>
              <wp:extent cx="1212215" cy="594360"/>
              <wp:effectExtent l="0" t="0" r="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12215" cy="5943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EF1E483" w14:textId="39E08A70" w:rsidR="008F7E14" w:rsidRPr="005C7462" w:rsidRDefault="008F7E14" w:rsidP="001A5C26">
                          <w:pPr>
                            <w:pStyle w:val="RTTTBannerTitle-Pg2"/>
                            <w:jc w:val="right"/>
                            <w:rPr>
                              <w:b/>
                              <w:szCs w:val="28"/>
                            </w:rPr>
                          </w:pPr>
                          <w:proofErr w:type="gramStart"/>
                          <w:r>
                            <w:rPr>
                              <w:b/>
                              <w:szCs w:val="28"/>
                            </w:rPr>
                            <w:t>p</w:t>
                          </w:r>
                          <w:r w:rsidRPr="005C7462">
                            <w:rPr>
                              <w:b/>
                              <w:szCs w:val="28"/>
                            </w:rPr>
                            <w:t>age</w:t>
                          </w:r>
                          <w:proofErr w:type="gramEnd"/>
                          <w:r w:rsidRPr="005C7462">
                            <w:rPr>
                              <w:b/>
                              <w:szCs w:val="28"/>
                            </w:rPr>
                            <w:t xml:space="preserve"> </w:t>
                          </w:r>
                          <w:r w:rsidRPr="005C7462">
                            <w:rPr>
                              <w:b/>
                              <w:szCs w:val="28"/>
                            </w:rPr>
                            <w:fldChar w:fldCharType="begin"/>
                          </w:r>
                          <w:r w:rsidRPr="005C7462">
                            <w:rPr>
                              <w:b/>
                              <w:szCs w:val="28"/>
                            </w:rPr>
                            <w:instrText xml:space="preserve"> PAGE  \* MERGEFORMAT </w:instrText>
                          </w:r>
                          <w:r w:rsidRPr="005C7462">
                            <w:rPr>
                              <w:b/>
                              <w:szCs w:val="28"/>
                            </w:rPr>
                            <w:fldChar w:fldCharType="separate"/>
                          </w:r>
                          <w:r w:rsidR="0001251F">
                            <w:rPr>
                              <w:b/>
                              <w:noProof/>
                              <w:szCs w:val="28"/>
                            </w:rPr>
                            <w:t>3</w:t>
                          </w:r>
                          <w:r w:rsidRPr="005C7462">
                            <w:rPr>
                              <w:b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7" o:spid="_x0000_s1026" type="#_x0000_t202" style="position:absolute;left:0;text-align:left;margin-left:414pt;margin-top:25.2pt;width:95.45pt;height:46.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" filled="f" stroked="f">
              <v:textbox>
                <w:txbxContent>
                  <w:p w14:paraId="2EF1E483" w14:textId="39E08A70" w:rsidR="00EA32CB" w:rsidRPr="005C7462" w:rsidRDefault="00EA32CB" w:rsidP="001A5C26">
                    <w:pPr>
                      <w:pStyle w:val="RTTTBannerTitle-Pg2"/>
                      <w:jc w:val="right"/>
                      <w:rPr>
                        <w:b/>
                        <w:szCs w:val="28"/>
                      </w:rPr>
                    </w:pPr>
                    <w:proofErr w:type="gramStart"/>
                    <w:r>
                      <w:rPr>
                        <w:b/>
                        <w:szCs w:val="28"/>
                      </w:rPr>
                      <w:t>p</w:t>
                    </w:r>
                    <w:r w:rsidRPr="005C7462">
                      <w:rPr>
                        <w:b/>
                        <w:szCs w:val="28"/>
                      </w:rPr>
                      <w:t>age</w:t>
                    </w:r>
                    <w:proofErr w:type="gramEnd"/>
                    <w:r w:rsidRPr="005C7462">
                      <w:rPr>
                        <w:b/>
                        <w:szCs w:val="28"/>
                      </w:rPr>
                      <w:t xml:space="preserve"> </w:t>
                    </w:r>
                    <w:r w:rsidRPr="005C7462">
                      <w:rPr>
                        <w:b/>
                        <w:szCs w:val="28"/>
                      </w:rPr>
                      <w:fldChar w:fldCharType="begin"/>
                    </w:r>
                    <w:r w:rsidRPr="005C7462">
                      <w:rPr>
                        <w:b/>
                        <w:szCs w:val="28"/>
                      </w:rPr>
                      <w:instrText xml:space="preserve"> PAGE  \* MERGEFORMAT </w:instrText>
                    </w:r>
                    <w:r w:rsidRPr="005C7462">
                      <w:rPr>
                        <w:b/>
                        <w:szCs w:val="28"/>
                      </w:rPr>
                      <w:fldChar w:fldCharType="separate"/>
                    </w:r>
                    <w:r w:rsidR="00FF28FD">
                      <w:rPr>
                        <w:b/>
                        <w:noProof/>
                        <w:szCs w:val="28"/>
                      </w:rPr>
                      <w:t>2</w:t>
                    </w:r>
                    <w:r w:rsidRPr="005C7462">
                      <w:rPr>
                        <w:b/>
                        <w:szCs w:val="2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43394286" wp14:editId="06B9DF62">
              <wp:simplePos x="0" y="0"/>
              <wp:positionH relativeFrom="column">
                <wp:posOffset>-552450</wp:posOffset>
              </wp:positionH>
              <wp:positionV relativeFrom="paragraph">
                <wp:posOffset>316230</wp:posOffset>
              </wp:positionV>
              <wp:extent cx="5943600" cy="598170"/>
              <wp:effectExtent l="0" t="0" r="0" b="11430"/>
              <wp:wrapNone/>
              <wp:docPr id="6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943600" cy="5981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40790AB" w14:textId="4AF69AF0" w:rsidR="008F7E14" w:rsidRPr="00DD503C" w:rsidRDefault="008F7E14" w:rsidP="007E6C05">
                          <w:pPr>
                            <w:pStyle w:val="RTTTBannerDocType-Pg2"/>
                          </w:pPr>
                          <w:r w:rsidRPr="00DD503C">
                            <w:t>Weekly Materials</w:t>
                          </w:r>
                        </w:p>
                        <w:p w14:paraId="4145D5CD" w14:textId="177936E2" w:rsidR="008F7E14" w:rsidRPr="00DD503C" w:rsidRDefault="008F7E14" w:rsidP="007E6C05">
                          <w:pPr>
                            <w:pStyle w:val="RTTTBannerTitle-Pg2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>Unit 4, Week 1</w:t>
                          </w:r>
                          <w:r w:rsidRPr="00DD503C">
                            <w:rPr>
                              <w:b/>
                            </w:rPr>
                            <w:t xml:space="preserve"> </w:t>
                          </w:r>
                          <w:r w:rsidRPr="00DD503C">
                            <w:rPr>
                              <w:rFonts w:ascii="Arial" w:hAnsi="Arial" w:cs="Arial"/>
                              <w:b/>
                              <w:caps/>
                              <w:spacing w:val="10"/>
                              <w:sz w:val="18"/>
                              <w:szCs w:val="18"/>
                            </w:rPr>
                            <w:t>(continued)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6" o:spid="_x0000_s1027" type="#_x0000_t202" style="position:absolute;left:0;text-align:left;margin-left:-43.45pt;margin-top:24.9pt;width:468pt;height:47.1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" filled="f" stroked="f">
              <v:textbox>
                <w:txbxContent>
                  <w:p w14:paraId="540790AB" w14:textId="4AF69AF0" w:rsidR="00EA32CB" w:rsidRPr="00DD503C" w:rsidRDefault="00EA32CB" w:rsidP="007E6C05">
                    <w:pPr>
                      <w:pStyle w:val="RTTTBannerDocType-Pg2"/>
                    </w:pPr>
                    <w:r w:rsidRPr="00DD503C">
                      <w:t>Weekly Materials</w:t>
                    </w:r>
                  </w:p>
                  <w:p w14:paraId="4145D5CD" w14:textId="177936E2" w:rsidR="00EA32CB" w:rsidRPr="00DD503C" w:rsidRDefault="00131DBF" w:rsidP="007E6C05">
                    <w:pPr>
                      <w:pStyle w:val="RTTTBannerTitle-Pg2"/>
                      <w:rPr>
                        <w:b/>
                      </w:rPr>
                    </w:pPr>
                    <w:r>
                      <w:rPr>
                        <w:b/>
                      </w:rPr>
                      <w:t>Unit 4, Week 1</w:t>
                    </w:r>
                    <w:r w:rsidR="00EA32CB" w:rsidRPr="00DD503C">
                      <w:rPr>
                        <w:b/>
                      </w:rPr>
                      <w:t xml:space="preserve"> </w:t>
                    </w:r>
                    <w:r w:rsidR="00EA32CB" w:rsidRPr="00DD503C">
                      <w:rPr>
                        <w:rFonts w:ascii="Arial" w:hAnsi="Arial" w:cs="Arial"/>
                        <w:b/>
                        <w:caps/>
                        <w:spacing w:val="10"/>
                        <w:sz w:val="18"/>
                        <w:szCs w:val="18"/>
                      </w:rPr>
                      <w:t>(continued)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8480" behindDoc="1" locked="0" layoutInCell="1" allowOverlap="1" wp14:anchorId="23BB57C5" wp14:editId="6522D7A3">
              <wp:simplePos x="0" y="0"/>
              <wp:positionH relativeFrom="column">
                <wp:align>center</wp:align>
              </wp:positionH>
              <wp:positionV relativeFrom="paragraph">
                <wp:posOffset>967105</wp:posOffset>
              </wp:positionV>
              <wp:extent cx="6858000" cy="18288"/>
              <wp:effectExtent l="0" t="0" r="25400" b="33020"/>
              <wp:wrapNone/>
              <wp:docPr id="8" name="Rectangle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58000" cy="18288"/>
                      </a:xfrm>
                      <a:prstGeom prst="rect">
                        <a:avLst/>
                      </a:prstGeom>
                      <a:solidFill>
                        <a:srgbClr val="00949A"/>
                      </a:solidFill>
                      <a:effectLst/>
                      <a:extLst>
                        <a:ext uri="{FAA26D3D-D897-4be2-8F04-BA451C77F1D7}">
                          <ma14:placeholderFlag xmlns:ma14="http://schemas.microsoft.com/office/mac/drawingml/2011/main"/>
                        </a:ext>
                        <a:ext uri="{C572A759-6A51-4108-AA02-DFA0A04FC94B}">
                          <ma14:wrappingTextBoxFlag xmlns:ma14="http://schemas.microsoft.com/office/mac/drawingml/2011/main"/>
                        </a:ext>
                      </a:extLst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ctangle 8" o:spid="_x0000_s1026" style="position:absolute;margin-left:0;margin-top:76.15pt;width:540pt;height:1.45pt;z-index:-251648000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" fillcolor="#00949a" strokecolor="#4579b8 [3044]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4B77577" wp14:editId="0D220344">
              <wp:simplePos x="0" y="0"/>
              <wp:positionH relativeFrom="column">
                <wp:posOffset>4343401</wp:posOffset>
              </wp:positionH>
              <wp:positionV relativeFrom="paragraph">
                <wp:posOffset>320040</wp:posOffset>
              </wp:positionV>
              <wp:extent cx="228600" cy="457200"/>
              <wp:effectExtent l="0" t="0" r="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8600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7BA17C0" w14:textId="77777777" w:rsidR="008F7E14" w:rsidRDefault="008F7E14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2" o:spid="_x0000_s1028" type="#_x0000_t202" style="position:absolute;left:0;text-align:left;margin-left:342pt;margin-top:25.2pt;width:18pt;height:3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" filled="f" stroked="f">
              <v:textbox>
                <w:txbxContent>
                  <w:p w14:paraId="27BA17C0" w14:textId="77777777" w:rsidR="00EA32CB" w:rsidRDefault="00EA32CB"/>
                </w:txbxContent>
              </v:textbox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9D5AB7" w14:textId="53AB5F68" w:rsidR="008F7E14" w:rsidRDefault="008F7E14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0FF8E2C7" wp14:editId="300BE94E">
              <wp:simplePos x="0" y="0"/>
              <wp:positionH relativeFrom="column">
                <wp:posOffset>3886200</wp:posOffset>
              </wp:positionH>
              <wp:positionV relativeFrom="paragraph">
                <wp:posOffset>563992</wp:posOffset>
              </wp:positionV>
              <wp:extent cx="3200400" cy="443230"/>
              <wp:effectExtent l="0" t="0" r="0" b="0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200400" cy="4432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F9516D5" w14:textId="689733D3" w:rsidR="008F7E14" w:rsidRPr="00006758" w:rsidRDefault="008F7E14" w:rsidP="00D903EF">
                          <w:pPr>
                            <w:pStyle w:val="RTTTbanner"/>
                            <w:rPr>
                              <w:bCs/>
                              <w:szCs w:val="46"/>
                            </w:rPr>
                          </w:pPr>
                          <w:r>
                            <w:rPr>
                              <w:bCs/>
                              <w:szCs w:val="46"/>
                            </w:rPr>
                            <w:t>Weekly Materials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3" o:spid="_x0000_s1029" type="#_x0000_t202" style="position:absolute;margin-left:306pt;margin-top:44.4pt;width:252pt;height:34.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" filled="f" stroked="f">
              <v:textbox>
                <w:txbxContent>
                  <w:p w14:paraId="5F9516D5" w14:textId="689733D3" w:rsidR="00EA32CB" w:rsidRPr="00006758" w:rsidRDefault="00EA32CB" w:rsidP="00D903EF">
                    <w:pPr>
                      <w:pStyle w:val="RTTTbanner"/>
                      <w:rPr>
                        <w:bCs/>
                        <w:szCs w:val="46"/>
                      </w:rPr>
                    </w:pPr>
                    <w:r>
                      <w:rPr>
                        <w:bCs/>
                        <w:szCs w:val="46"/>
                      </w:rPr>
                      <w:t>Weekly Materials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2336" behindDoc="1" locked="0" layoutInCell="1" allowOverlap="1" wp14:anchorId="6CE4018C" wp14:editId="7078086C">
          <wp:simplePos x="0" y="0"/>
          <wp:positionH relativeFrom="column">
            <wp:posOffset>-914400</wp:posOffset>
          </wp:positionH>
          <wp:positionV relativeFrom="paragraph">
            <wp:posOffset>0</wp:posOffset>
          </wp:positionV>
          <wp:extent cx="7772400" cy="106680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TTT_banner_parent_handouts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66800"/>
                  </a:xfrm>
                  <a:prstGeom prst="rect">
                    <a:avLst/>
                  </a:prstGeom>
                  <a:blipFill rotWithShape="1">
                    <a:blip r:embed="rId1"/>
                    <a:stretch>
                      <a:fillRect/>
                    </a:stretch>
                  </a:blipFill>
                  <a:extLst>
                    <a:ext uri="{FAA26D3D-D897-4be2-8F04-BA451C77F1D7}">
                      <ma14:placeholderFlag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494C3DD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14DCB6BA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2">
    <w:nsid w:val="FFFFFF7D"/>
    <w:multiLevelType w:val="singleLevel"/>
    <w:tmpl w:val="022E20F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3">
    <w:nsid w:val="FFFFFF7E"/>
    <w:multiLevelType w:val="singleLevel"/>
    <w:tmpl w:val="B728EB9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4">
    <w:nsid w:val="FFFFFF7F"/>
    <w:multiLevelType w:val="singleLevel"/>
    <w:tmpl w:val="486836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>
    <w:nsid w:val="FFFFFF80"/>
    <w:multiLevelType w:val="singleLevel"/>
    <w:tmpl w:val="A7EC9F92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>
    <w:nsid w:val="FFFFFF81"/>
    <w:multiLevelType w:val="singleLevel"/>
    <w:tmpl w:val="F87EA6BA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>
    <w:nsid w:val="FFFFFF82"/>
    <w:multiLevelType w:val="singleLevel"/>
    <w:tmpl w:val="24368C2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>
    <w:nsid w:val="FFFFFF83"/>
    <w:multiLevelType w:val="singleLevel"/>
    <w:tmpl w:val="689A4B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>
    <w:nsid w:val="FFFFFF88"/>
    <w:multiLevelType w:val="singleLevel"/>
    <w:tmpl w:val="44E69F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FFFFFF89"/>
    <w:multiLevelType w:val="singleLevel"/>
    <w:tmpl w:val="3EEC414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030045A4"/>
    <w:multiLevelType w:val="multilevel"/>
    <w:tmpl w:val="92949B18"/>
    <w:styleLink w:val="RTTTBulletLevel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  <w:color w:val="auto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12">
    <w:nsid w:val="03D707FA"/>
    <w:multiLevelType w:val="multilevel"/>
    <w:tmpl w:val="ED649CB8"/>
    <w:numStyleLink w:val="RTTTBullet1"/>
  </w:abstractNum>
  <w:abstractNum w:abstractNumId="13">
    <w:nsid w:val="05067620"/>
    <w:multiLevelType w:val="hybridMultilevel"/>
    <w:tmpl w:val="C8D8BC26"/>
    <w:lvl w:ilvl="0" w:tplc="AD18251A">
      <w:start w:val="1"/>
      <w:numFmt w:val="bullet"/>
      <w:pStyle w:val="RTTT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14">
    <w:nsid w:val="07143A80"/>
    <w:multiLevelType w:val="hybridMultilevel"/>
    <w:tmpl w:val="0C58E83E"/>
    <w:lvl w:ilvl="0" w:tplc="6A6AEF3A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15">
    <w:nsid w:val="0D2B6E1D"/>
    <w:multiLevelType w:val="hybridMultilevel"/>
    <w:tmpl w:val="EDB60D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16">
    <w:nsid w:val="1FEE17E9"/>
    <w:multiLevelType w:val="hybridMultilevel"/>
    <w:tmpl w:val="DC94AFF6"/>
    <w:lvl w:ilvl="0" w:tplc="6A6AEF3A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86F5BE9"/>
    <w:multiLevelType w:val="hybridMultilevel"/>
    <w:tmpl w:val="CB22962A"/>
    <w:lvl w:ilvl="0" w:tplc="FB209E14">
      <w:start w:val="1"/>
      <w:numFmt w:val="bullet"/>
      <w:lvlText w:val=""/>
      <w:lvlJc w:val="left"/>
      <w:pPr>
        <w:ind w:left="936" w:hanging="432"/>
      </w:pPr>
      <w:rPr>
        <w:rFonts w:ascii="Webdings" w:hAnsi="Web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18">
    <w:nsid w:val="34C471C7"/>
    <w:multiLevelType w:val="hybridMultilevel"/>
    <w:tmpl w:val="59E05AC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Symbol" w:hAnsi="Symbol" w:hint="default"/>
      </w:rPr>
    </w:lvl>
  </w:abstractNum>
  <w:abstractNum w:abstractNumId="19">
    <w:nsid w:val="477C26F3"/>
    <w:multiLevelType w:val="hybridMultilevel"/>
    <w:tmpl w:val="DB6C6982"/>
    <w:lvl w:ilvl="0" w:tplc="6A6AEF3A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77624F1"/>
    <w:multiLevelType w:val="hybridMultilevel"/>
    <w:tmpl w:val="CF348736"/>
    <w:lvl w:ilvl="0" w:tplc="6A6AEF3A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21">
    <w:nsid w:val="58B435FE"/>
    <w:multiLevelType w:val="hybridMultilevel"/>
    <w:tmpl w:val="1F2C668E"/>
    <w:lvl w:ilvl="0" w:tplc="A00A0E6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22">
    <w:nsid w:val="691222E4"/>
    <w:multiLevelType w:val="multilevel"/>
    <w:tmpl w:val="C8D8BC2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23">
    <w:nsid w:val="6AF052DF"/>
    <w:multiLevelType w:val="multilevel"/>
    <w:tmpl w:val="ED649CB8"/>
    <w:numStyleLink w:val="RTTTBullet1"/>
  </w:abstractNum>
  <w:abstractNum w:abstractNumId="24">
    <w:nsid w:val="6F1F51C9"/>
    <w:multiLevelType w:val="hybridMultilevel"/>
    <w:tmpl w:val="AB72D7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Symbol" w:hAnsi="Symbol" w:hint="default"/>
      </w:rPr>
    </w:lvl>
  </w:abstractNum>
  <w:abstractNum w:abstractNumId="25">
    <w:nsid w:val="77E67A3A"/>
    <w:multiLevelType w:val="hybridMultilevel"/>
    <w:tmpl w:val="BE2AFC02"/>
    <w:lvl w:ilvl="0" w:tplc="6A6AEF3A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ACD5A0B"/>
    <w:multiLevelType w:val="multilevel"/>
    <w:tmpl w:val="ED649CB8"/>
    <w:styleLink w:val="RTTTBullet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num w:numId="1">
    <w:abstractNumId w:val="17"/>
  </w:num>
  <w:num w:numId="2">
    <w:abstractNumId w:val="21"/>
  </w:num>
  <w:num w:numId="3">
    <w:abstractNumId w:val="13"/>
  </w:num>
  <w:num w:numId="4">
    <w:abstractNumId w:val="11"/>
  </w:num>
  <w:num w:numId="5">
    <w:abstractNumId w:val="26"/>
  </w:num>
  <w:num w:numId="6">
    <w:abstractNumId w:val="10"/>
  </w:num>
  <w:num w:numId="7">
    <w:abstractNumId w:val="8"/>
  </w:num>
  <w:num w:numId="8">
    <w:abstractNumId w:val="7"/>
  </w:num>
  <w:num w:numId="9">
    <w:abstractNumId w:val="6"/>
  </w:num>
  <w:num w:numId="10">
    <w:abstractNumId w:val="5"/>
  </w:num>
  <w:num w:numId="11">
    <w:abstractNumId w:val="9"/>
  </w:num>
  <w:num w:numId="12">
    <w:abstractNumId w:val="4"/>
  </w:num>
  <w:num w:numId="13">
    <w:abstractNumId w:val="3"/>
  </w:num>
  <w:num w:numId="14">
    <w:abstractNumId w:val="2"/>
  </w:num>
  <w:num w:numId="15">
    <w:abstractNumId w:val="1"/>
  </w:num>
  <w:num w:numId="16">
    <w:abstractNumId w:val="0"/>
  </w:num>
  <w:num w:numId="17">
    <w:abstractNumId w:val="12"/>
  </w:num>
  <w:num w:numId="18">
    <w:abstractNumId w:val="22"/>
  </w:num>
  <w:num w:numId="19">
    <w:abstractNumId w:val="25"/>
  </w:num>
  <w:num w:numId="20">
    <w:abstractNumId w:val="20"/>
  </w:num>
  <w:num w:numId="21">
    <w:abstractNumId w:val="19"/>
  </w:num>
  <w:num w:numId="22">
    <w:abstractNumId w:val="16"/>
  </w:num>
  <w:num w:numId="23">
    <w:abstractNumId w:val="14"/>
  </w:num>
  <w:num w:numId="24">
    <w:abstractNumId w:val="23"/>
  </w:num>
  <w:num w:numId="25">
    <w:abstractNumId w:val="24"/>
  </w:num>
  <w:num w:numId="26">
    <w:abstractNumId w:val="18"/>
  </w:num>
  <w:num w:numId="27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4"/>
  <w:embedSystemFonts/>
  <w:proofState w:spelling="clean" w:grammar="clean"/>
  <w:attachedTemplate r:id="rId1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6758"/>
    <w:rsid w:val="00006758"/>
    <w:rsid w:val="0001251F"/>
    <w:rsid w:val="0001751D"/>
    <w:rsid w:val="0002652A"/>
    <w:rsid w:val="00040697"/>
    <w:rsid w:val="00067D06"/>
    <w:rsid w:val="000B7EF0"/>
    <w:rsid w:val="00106676"/>
    <w:rsid w:val="00120E1D"/>
    <w:rsid w:val="00131DBF"/>
    <w:rsid w:val="00163202"/>
    <w:rsid w:val="00185FE6"/>
    <w:rsid w:val="00192F10"/>
    <w:rsid w:val="001A5C26"/>
    <w:rsid w:val="00215CA6"/>
    <w:rsid w:val="002214CB"/>
    <w:rsid w:val="00231980"/>
    <w:rsid w:val="00282F17"/>
    <w:rsid w:val="002B51F5"/>
    <w:rsid w:val="00317BFF"/>
    <w:rsid w:val="00342756"/>
    <w:rsid w:val="00364BEC"/>
    <w:rsid w:val="00372170"/>
    <w:rsid w:val="003A6180"/>
    <w:rsid w:val="003B4ABF"/>
    <w:rsid w:val="003D6EFB"/>
    <w:rsid w:val="003D7ADA"/>
    <w:rsid w:val="003E42E9"/>
    <w:rsid w:val="003F791D"/>
    <w:rsid w:val="004617A6"/>
    <w:rsid w:val="00487E9D"/>
    <w:rsid w:val="005147C4"/>
    <w:rsid w:val="00524303"/>
    <w:rsid w:val="005465F3"/>
    <w:rsid w:val="005A676A"/>
    <w:rsid w:val="005C7462"/>
    <w:rsid w:val="0063049D"/>
    <w:rsid w:val="00634BD8"/>
    <w:rsid w:val="006A0080"/>
    <w:rsid w:val="00727ECD"/>
    <w:rsid w:val="007750A5"/>
    <w:rsid w:val="00797099"/>
    <w:rsid w:val="007C7FF2"/>
    <w:rsid w:val="007D3541"/>
    <w:rsid w:val="007E6C05"/>
    <w:rsid w:val="007F4812"/>
    <w:rsid w:val="00835AF0"/>
    <w:rsid w:val="00854EA4"/>
    <w:rsid w:val="008C719E"/>
    <w:rsid w:val="008F18BF"/>
    <w:rsid w:val="008F7E14"/>
    <w:rsid w:val="0091018C"/>
    <w:rsid w:val="0092470D"/>
    <w:rsid w:val="009669B6"/>
    <w:rsid w:val="00996EDF"/>
    <w:rsid w:val="009E4759"/>
    <w:rsid w:val="00A1456F"/>
    <w:rsid w:val="00AA134A"/>
    <w:rsid w:val="00AD3D7E"/>
    <w:rsid w:val="00B143D1"/>
    <w:rsid w:val="00B43364"/>
    <w:rsid w:val="00B46BA7"/>
    <w:rsid w:val="00B47D06"/>
    <w:rsid w:val="00BB52E5"/>
    <w:rsid w:val="00BB7C52"/>
    <w:rsid w:val="00C003BF"/>
    <w:rsid w:val="00C53617"/>
    <w:rsid w:val="00CC00C5"/>
    <w:rsid w:val="00D24F6E"/>
    <w:rsid w:val="00D63F06"/>
    <w:rsid w:val="00D72406"/>
    <w:rsid w:val="00D903EF"/>
    <w:rsid w:val="00DB0B11"/>
    <w:rsid w:val="00DD503C"/>
    <w:rsid w:val="00E012DE"/>
    <w:rsid w:val="00E741CD"/>
    <w:rsid w:val="00E77F12"/>
    <w:rsid w:val="00EA32CB"/>
    <w:rsid w:val="00EA4BF2"/>
    <w:rsid w:val="00EB5D77"/>
    <w:rsid w:val="00EF6F0B"/>
    <w:rsid w:val="00EF748B"/>
    <w:rsid w:val="00F01A99"/>
    <w:rsid w:val="00F65542"/>
    <w:rsid w:val="00FA25AF"/>
    <w:rsid w:val="00FD0791"/>
    <w:rsid w:val="00FD6A0F"/>
    <w:rsid w:val="00FD7876"/>
    <w:rsid w:val="00FF28FD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67350C1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F28FD"/>
    <w:rPr>
      <w:rFonts w:ascii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A676A"/>
    <w:pPr>
      <w:tabs>
        <w:tab w:val="center" w:pos="4320"/>
        <w:tab w:val="right" w:pos="8640"/>
      </w:tabs>
    </w:pPr>
    <w:rPr>
      <w:rFonts w:asciiTheme="minorHAnsi" w:hAnsiTheme="minorHAnsi" w:cstheme="minorBidi"/>
    </w:rPr>
  </w:style>
  <w:style w:type="character" w:customStyle="1" w:styleId="HeaderChar">
    <w:name w:val="Header Char"/>
    <w:basedOn w:val="DefaultParagraphFont"/>
    <w:link w:val="Header"/>
    <w:uiPriority w:val="99"/>
    <w:rsid w:val="005A676A"/>
  </w:style>
  <w:style w:type="paragraph" w:styleId="BalloonText">
    <w:name w:val="Balloon Text"/>
    <w:basedOn w:val="Normal"/>
    <w:link w:val="BalloonTextChar"/>
    <w:uiPriority w:val="99"/>
    <w:semiHidden/>
    <w:unhideWhenUsed/>
    <w:rsid w:val="005A676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676A"/>
    <w:rPr>
      <w:rFonts w:ascii="Lucida Grande" w:hAnsi="Lucida Grande" w:cs="Lucida Grande"/>
      <w:sz w:val="18"/>
      <w:szCs w:val="18"/>
    </w:rPr>
  </w:style>
  <w:style w:type="paragraph" w:customStyle="1" w:styleId="RTTTbanner">
    <w:name w:val="RTTT banner"/>
    <w:basedOn w:val="RTTTTitle"/>
    <w:qFormat/>
    <w:rsid w:val="003D6EFB"/>
    <w:pPr>
      <w:spacing w:after="240" w:line="500" w:lineRule="exact"/>
    </w:pPr>
    <w:rPr>
      <w:b/>
      <w:color w:val="FFFFFF" w:themeColor="background1"/>
      <w:sz w:val="46"/>
    </w:rPr>
  </w:style>
  <w:style w:type="paragraph" w:customStyle="1" w:styleId="RTTTBHead">
    <w:name w:val="RTTT B Head"/>
    <w:basedOn w:val="RTTTAHead"/>
    <w:qFormat/>
    <w:rsid w:val="004617A6"/>
    <w:pPr>
      <w:spacing w:line="320" w:lineRule="exact"/>
    </w:pPr>
    <w:rPr>
      <w:sz w:val="26"/>
    </w:rPr>
  </w:style>
  <w:style w:type="paragraph" w:customStyle="1" w:styleId="RTTTBodyNoSpace">
    <w:name w:val="RTTT Body No Space"/>
    <w:basedOn w:val="RTTTBodyText"/>
    <w:next w:val="RTTTBodyText"/>
    <w:qFormat/>
    <w:rsid w:val="004617A6"/>
    <w:pPr>
      <w:spacing w:before="0"/>
    </w:pPr>
  </w:style>
  <w:style w:type="paragraph" w:customStyle="1" w:styleId="RTTTCHead">
    <w:name w:val="RTTT C Head"/>
    <w:basedOn w:val="RTTTBHead"/>
    <w:qFormat/>
    <w:rsid w:val="004617A6"/>
    <w:rPr>
      <w:caps/>
      <w:spacing w:val="10"/>
      <w:sz w:val="20"/>
      <w:szCs w:val="20"/>
    </w:rPr>
  </w:style>
  <w:style w:type="paragraph" w:customStyle="1" w:styleId="RTTTBannerDocType-Pg2">
    <w:name w:val="RTTT Banner Doc Type - Pg 2"/>
    <w:basedOn w:val="RTTTCHead"/>
    <w:qFormat/>
    <w:rsid w:val="003D6EFB"/>
    <w:pPr>
      <w:spacing w:before="0" w:line="420" w:lineRule="exact"/>
    </w:pPr>
    <w:rPr>
      <w:b/>
      <w:sz w:val="30"/>
      <w:szCs w:val="30"/>
    </w:rPr>
  </w:style>
  <w:style w:type="paragraph" w:customStyle="1" w:styleId="RTTTBannerTitle-Pg2">
    <w:name w:val="RTTT Banner Title - Pg 2"/>
    <w:basedOn w:val="RTTTBHead"/>
    <w:qFormat/>
    <w:rsid w:val="00854EA4"/>
    <w:pPr>
      <w:spacing w:before="40" w:line="340" w:lineRule="exact"/>
    </w:pPr>
    <w:rPr>
      <w:sz w:val="28"/>
    </w:rPr>
  </w:style>
  <w:style w:type="paragraph" w:styleId="Footer">
    <w:name w:val="footer"/>
    <w:basedOn w:val="Normal"/>
    <w:link w:val="FooterChar"/>
    <w:uiPriority w:val="99"/>
    <w:unhideWhenUsed/>
    <w:rsid w:val="00185FE6"/>
    <w:pPr>
      <w:tabs>
        <w:tab w:val="center" w:pos="4320"/>
        <w:tab w:val="right" w:pos="8640"/>
      </w:tabs>
    </w:pPr>
    <w:rPr>
      <w:rFonts w:asciiTheme="minorHAnsi" w:hAnsiTheme="minorHAnsi" w:cstheme="minorBidi"/>
    </w:rPr>
  </w:style>
  <w:style w:type="character" w:customStyle="1" w:styleId="FooterChar">
    <w:name w:val="Footer Char"/>
    <w:basedOn w:val="DefaultParagraphFont"/>
    <w:link w:val="Footer"/>
    <w:uiPriority w:val="99"/>
    <w:rsid w:val="00185FE6"/>
  </w:style>
  <w:style w:type="character" w:customStyle="1" w:styleId="RTTTContinued">
    <w:name w:val="RTTT Continued"/>
    <w:basedOn w:val="DefaultParagraphFont"/>
    <w:uiPriority w:val="1"/>
    <w:qFormat/>
    <w:rsid w:val="00D903EF"/>
    <w:rPr>
      <w:rFonts w:ascii="Arial" w:hAnsi="Arial" w:cs="Arial"/>
      <w:caps/>
      <w:spacing w:val="10"/>
      <w:sz w:val="18"/>
      <w:szCs w:val="18"/>
    </w:rPr>
  </w:style>
  <w:style w:type="paragraph" w:customStyle="1" w:styleId="RTTTPageNumber">
    <w:name w:val="RTTT Page Number"/>
    <w:basedOn w:val="RTTTBannerTitle-Pg2"/>
    <w:qFormat/>
    <w:rsid w:val="001A5C26"/>
    <w:pPr>
      <w:jc w:val="right"/>
    </w:pPr>
    <w:rPr>
      <w:szCs w:val="28"/>
    </w:rPr>
  </w:style>
  <w:style w:type="paragraph" w:styleId="Title">
    <w:name w:val="Title"/>
    <w:basedOn w:val="Normal"/>
    <w:next w:val="Normal"/>
    <w:link w:val="TitleChar"/>
    <w:uiPriority w:val="10"/>
    <w:qFormat/>
    <w:rsid w:val="00D24F6E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D24F6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customStyle="1" w:styleId="RTTTTitle">
    <w:name w:val="RTTT Title"/>
    <w:qFormat/>
    <w:rsid w:val="00854EA4"/>
    <w:pPr>
      <w:suppressAutoHyphens/>
      <w:spacing w:line="560" w:lineRule="exact"/>
      <w:outlineLvl w:val="0"/>
    </w:pPr>
    <w:rPr>
      <w:rFonts w:ascii="Montserrat-Bold" w:eastAsiaTheme="majorEastAsia" w:hAnsi="Montserrat-Bold" w:cstheme="majorBidi"/>
      <w:color w:val="008AD1"/>
      <w:spacing w:val="5"/>
      <w:kern w:val="28"/>
      <w:sz w:val="48"/>
      <w:szCs w:val="52"/>
    </w:rPr>
  </w:style>
  <w:style w:type="paragraph" w:customStyle="1" w:styleId="RTTTAHead">
    <w:name w:val="RTTT A Head"/>
    <w:basedOn w:val="RTTTTitle"/>
    <w:qFormat/>
    <w:rsid w:val="00D24F6E"/>
    <w:pPr>
      <w:spacing w:before="400" w:line="400" w:lineRule="exact"/>
      <w:outlineLvl w:val="1"/>
    </w:pPr>
    <w:rPr>
      <w:sz w:val="32"/>
    </w:rPr>
  </w:style>
  <w:style w:type="paragraph" w:customStyle="1" w:styleId="RTTTBodyText">
    <w:name w:val="RTTT Body Text"/>
    <w:qFormat/>
    <w:rsid w:val="0092470D"/>
    <w:pPr>
      <w:spacing w:before="300" w:line="300" w:lineRule="exact"/>
    </w:pPr>
    <w:rPr>
      <w:rFonts w:ascii="Arial" w:hAnsi="Arial"/>
      <w:sz w:val="22"/>
    </w:rPr>
  </w:style>
  <w:style w:type="paragraph" w:customStyle="1" w:styleId="RTTTBullet">
    <w:name w:val="RTTT Bullet"/>
    <w:basedOn w:val="RTTTBodyText"/>
    <w:rsid w:val="00067D06"/>
    <w:pPr>
      <w:numPr>
        <w:numId w:val="3"/>
      </w:numPr>
      <w:spacing w:before="150"/>
    </w:pPr>
  </w:style>
  <w:style w:type="character" w:customStyle="1" w:styleId="RTTTBoldColor">
    <w:name w:val="RTTT Bold Color"/>
    <w:basedOn w:val="DefaultParagraphFont"/>
    <w:uiPriority w:val="1"/>
    <w:qFormat/>
    <w:rsid w:val="00854EA4"/>
    <w:rPr>
      <w:b/>
      <w:color w:val="008AD1"/>
    </w:rPr>
  </w:style>
  <w:style w:type="numbering" w:customStyle="1" w:styleId="RTTTBulletLevel2">
    <w:name w:val="RTTT Bullet Level 2"/>
    <w:basedOn w:val="NoList"/>
    <w:uiPriority w:val="99"/>
    <w:rsid w:val="00C53617"/>
    <w:pPr>
      <w:numPr>
        <w:numId w:val="4"/>
      </w:numPr>
    </w:pPr>
  </w:style>
  <w:style w:type="paragraph" w:styleId="ListParagraph">
    <w:name w:val="List Paragraph"/>
    <w:basedOn w:val="Normal"/>
    <w:uiPriority w:val="34"/>
    <w:qFormat/>
    <w:rsid w:val="00C53617"/>
    <w:pPr>
      <w:ind w:left="720"/>
      <w:contextualSpacing/>
    </w:pPr>
    <w:rPr>
      <w:rFonts w:asciiTheme="minorHAnsi" w:hAnsiTheme="minorHAnsi" w:cstheme="minorBidi"/>
    </w:rPr>
  </w:style>
  <w:style w:type="numbering" w:customStyle="1" w:styleId="RTTTBullet1">
    <w:name w:val="RTTT Bullet 1"/>
    <w:basedOn w:val="NoList"/>
    <w:uiPriority w:val="99"/>
    <w:rsid w:val="00C53617"/>
    <w:pPr>
      <w:numPr>
        <w:numId w:val="5"/>
      </w:numPr>
    </w:pPr>
  </w:style>
  <w:style w:type="character" w:styleId="Hyperlink">
    <w:name w:val="Hyperlink"/>
    <w:basedOn w:val="DefaultParagraphFont"/>
    <w:uiPriority w:val="99"/>
    <w:unhideWhenUsed/>
    <w:rsid w:val="00364BEC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364BEC"/>
    <w:rPr>
      <w:color w:val="800080" w:themeColor="followedHyperlink"/>
      <w:u w:val="single"/>
    </w:rPr>
  </w:style>
  <w:style w:type="character" w:customStyle="1" w:styleId="RTTTURLintext">
    <w:name w:val="RTTT URL in text"/>
    <w:basedOn w:val="DefaultParagraphFont"/>
    <w:uiPriority w:val="1"/>
    <w:qFormat/>
    <w:rsid w:val="00364BEC"/>
    <w:rPr>
      <w:color w:val="auto"/>
      <w:u w:val="single"/>
    </w:rPr>
  </w:style>
  <w:style w:type="paragraph" w:styleId="NoSpacing">
    <w:name w:val="No Spacing"/>
    <w:uiPriority w:val="1"/>
    <w:qFormat/>
    <w:rsid w:val="00006758"/>
    <w:rPr>
      <w:rFonts w:ascii="Calibri" w:eastAsia="Calibri" w:hAnsi="Calibri" w:cs="Times New Roman"/>
      <w:sz w:val="22"/>
      <w:szCs w:val="22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F28FD"/>
    <w:rPr>
      <w:rFonts w:ascii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A676A"/>
    <w:pPr>
      <w:tabs>
        <w:tab w:val="center" w:pos="4320"/>
        <w:tab w:val="right" w:pos="8640"/>
      </w:tabs>
    </w:pPr>
    <w:rPr>
      <w:rFonts w:asciiTheme="minorHAnsi" w:hAnsiTheme="minorHAnsi" w:cstheme="minorBidi"/>
    </w:rPr>
  </w:style>
  <w:style w:type="character" w:customStyle="1" w:styleId="HeaderChar">
    <w:name w:val="Header Char"/>
    <w:basedOn w:val="DefaultParagraphFont"/>
    <w:link w:val="Header"/>
    <w:uiPriority w:val="99"/>
    <w:rsid w:val="005A676A"/>
  </w:style>
  <w:style w:type="paragraph" w:styleId="BalloonText">
    <w:name w:val="Balloon Text"/>
    <w:basedOn w:val="Normal"/>
    <w:link w:val="BalloonTextChar"/>
    <w:uiPriority w:val="99"/>
    <w:semiHidden/>
    <w:unhideWhenUsed/>
    <w:rsid w:val="005A676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676A"/>
    <w:rPr>
      <w:rFonts w:ascii="Lucida Grande" w:hAnsi="Lucida Grande" w:cs="Lucida Grande"/>
      <w:sz w:val="18"/>
      <w:szCs w:val="18"/>
    </w:rPr>
  </w:style>
  <w:style w:type="paragraph" w:customStyle="1" w:styleId="RTTTbanner">
    <w:name w:val="RTTT banner"/>
    <w:basedOn w:val="RTTTTitle"/>
    <w:qFormat/>
    <w:rsid w:val="003D6EFB"/>
    <w:pPr>
      <w:spacing w:after="240" w:line="500" w:lineRule="exact"/>
    </w:pPr>
    <w:rPr>
      <w:b/>
      <w:color w:val="FFFFFF" w:themeColor="background1"/>
      <w:sz w:val="46"/>
    </w:rPr>
  </w:style>
  <w:style w:type="paragraph" w:customStyle="1" w:styleId="RTTTBHead">
    <w:name w:val="RTTT B Head"/>
    <w:basedOn w:val="RTTTAHead"/>
    <w:qFormat/>
    <w:rsid w:val="004617A6"/>
    <w:pPr>
      <w:spacing w:line="320" w:lineRule="exact"/>
    </w:pPr>
    <w:rPr>
      <w:sz w:val="26"/>
    </w:rPr>
  </w:style>
  <w:style w:type="paragraph" w:customStyle="1" w:styleId="RTTTBodyNoSpace">
    <w:name w:val="RTTT Body No Space"/>
    <w:basedOn w:val="RTTTBodyText"/>
    <w:next w:val="RTTTBodyText"/>
    <w:qFormat/>
    <w:rsid w:val="004617A6"/>
    <w:pPr>
      <w:spacing w:before="0"/>
    </w:pPr>
  </w:style>
  <w:style w:type="paragraph" w:customStyle="1" w:styleId="RTTTCHead">
    <w:name w:val="RTTT C Head"/>
    <w:basedOn w:val="RTTTBHead"/>
    <w:qFormat/>
    <w:rsid w:val="004617A6"/>
    <w:rPr>
      <w:caps/>
      <w:spacing w:val="10"/>
      <w:sz w:val="20"/>
      <w:szCs w:val="20"/>
    </w:rPr>
  </w:style>
  <w:style w:type="paragraph" w:customStyle="1" w:styleId="RTTTBannerDocType-Pg2">
    <w:name w:val="RTTT Banner Doc Type - Pg 2"/>
    <w:basedOn w:val="RTTTCHead"/>
    <w:qFormat/>
    <w:rsid w:val="003D6EFB"/>
    <w:pPr>
      <w:spacing w:before="0" w:line="420" w:lineRule="exact"/>
    </w:pPr>
    <w:rPr>
      <w:b/>
      <w:sz w:val="30"/>
      <w:szCs w:val="30"/>
    </w:rPr>
  </w:style>
  <w:style w:type="paragraph" w:customStyle="1" w:styleId="RTTTBannerTitle-Pg2">
    <w:name w:val="RTTT Banner Title - Pg 2"/>
    <w:basedOn w:val="RTTTBHead"/>
    <w:qFormat/>
    <w:rsid w:val="00854EA4"/>
    <w:pPr>
      <w:spacing w:before="40" w:line="340" w:lineRule="exact"/>
    </w:pPr>
    <w:rPr>
      <w:sz w:val="28"/>
    </w:rPr>
  </w:style>
  <w:style w:type="paragraph" w:styleId="Footer">
    <w:name w:val="footer"/>
    <w:basedOn w:val="Normal"/>
    <w:link w:val="FooterChar"/>
    <w:uiPriority w:val="99"/>
    <w:unhideWhenUsed/>
    <w:rsid w:val="00185FE6"/>
    <w:pPr>
      <w:tabs>
        <w:tab w:val="center" w:pos="4320"/>
        <w:tab w:val="right" w:pos="8640"/>
      </w:tabs>
    </w:pPr>
    <w:rPr>
      <w:rFonts w:asciiTheme="minorHAnsi" w:hAnsiTheme="minorHAnsi" w:cstheme="minorBidi"/>
    </w:rPr>
  </w:style>
  <w:style w:type="character" w:customStyle="1" w:styleId="FooterChar">
    <w:name w:val="Footer Char"/>
    <w:basedOn w:val="DefaultParagraphFont"/>
    <w:link w:val="Footer"/>
    <w:uiPriority w:val="99"/>
    <w:rsid w:val="00185FE6"/>
  </w:style>
  <w:style w:type="character" w:customStyle="1" w:styleId="RTTTContinued">
    <w:name w:val="RTTT Continued"/>
    <w:basedOn w:val="DefaultParagraphFont"/>
    <w:uiPriority w:val="1"/>
    <w:qFormat/>
    <w:rsid w:val="00D903EF"/>
    <w:rPr>
      <w:rFonts w:ascii="Arial" w:hAnsi="Arial" w:cs="Arial"/>
      <w:caps/>
      <w:spacing w:val="10"/>
      <w:sz w:val="18"/>
      <w:szCs w:val="18"/>
    </w:rPr>
  </w:style>
  <w:style w:type="paragraph" w:customStyle="1" w:styleId="RTTTPageNumber">
    <w:name w:val="RTTT Page Number"/>
    <w:basedOn w:val="RTTTBannerTitle-Pg2"/>
    <w:qFormat/>
    <w:rsid w:val="001A5C26"/>
    <w:pPr>
      <w:jc w:val="right"/>
    </w:pPr>
    <w:rPr>
      <w:szCs w:val="28"/>
    </w:rPr>
  </w:style>
  <w:style w:type="paragraph" w:styleId="Title">
    <w:name w:val="Title"/>
    <w:basedOn w:val="Normal"/>
    <w:next w:val="Normal"/>
    <w:link w:val="TitleChar"/>
    <w:uiPriority w:val="10"/>
    <w:qFormat/>
    <w:rsid w:val="00D24F6E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D24F6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customStyle="1" w:styleId="RTTTTitle">
    <w:name w:val="RTTT Title"/>
    <w:qFormat/>
    <w:rsid w:val="00854EA4"/>
    <w:pPr>
      <w:suppressAutoHyphens/>
      <w:spacing w:line="560" w:lineRule="exact"/>
      <w:outlineLvl w:val="0"/>
    </w:pPr>
    <w:rPr>
      <w:rFonts w:ascii="Montserrat-Bold" w:eastAsiaTheme="majorEastAsia" w:hAnsi="Montserrat-Bold" w:cstheme="majorBidi"/>
      <w:color w:val="008AD1"/>
      <w:spacing w:val="5"/>
      <w:kern w:val="28"/>
      <w:sz w:val="48"/>
      <w:szCs w:val="52"/>
    </w:rPr>
  </w:style>
  <w:style w:type="paragraph" w:customStyle="1" w:styleId="RTTTAHead">
    <w:name w:val="RTTT A Head"/>
    <w:basedOn w:val="RTTTTitle"/>
    <w:qFormat/>
    <w:rsid w:val="00D24F6E"/>
    <w:pPr>
      <w:spacing w:before="400" w:line="400" w:lineRule="exact"/>
      <w:outlineLvl w:val="1"/>
    </w:pPr>
    <w:rPr>
      <w:sz w:val="32"/>
    </w:rPr>
  </w:style>
  <w:style w:type="paragraph" w:customStyle="1" w:styleId="RTTTBodyText">
    <w:name w:val="RTTT Body Text"/>
    <w:qFormat/>
    <w:rsid w:val="0092470D"/>
    <w:pPr>
      <w:spacing w:before="300" w:line="300" w:lineRule="exact"/>
    </w:pPr>
    <w:rPr>
      <w:rFonts w:ascii="Arial" w:hAnsi="Arial"/>
      <w:sz w:val="22"/>
    </w:rPr>
  </w:style>
  <w:style w:type="paragraph" w:customStyle="1" w:styleId="RTTTBullet">
    <w:name w:val="RTTT Bullet"/>
    <w:basedOn w:val="RTTTBodyText"/>
    <w:rsid w:val="00067D06"/>
    <w:pPr>
      <w:numPr>
        <w:numId w:val="3"/>
      </w:numPr>
      <w:spacing w:before="150"/>
    </w:pPr>
  </w:style>
  <w:style w:type="character" w:customStyle="1" w:styleId="RTTTBoldColor">
    <w:name w:val="RTTT Bold Color"/>
    <w:basedOn w:val="DefaultParagraphFont"/>
    <w:uiPriority w:val="1"/>
    <w:qFormat/>
    <w:rsid w:val="00854EA4"/>
    <w:rPr>
      <w:b/>
      <w:color w:val="008AD1"/>
    </w:rPr>
  </w:style>
  <w:style w:type="numbering" w:customStyle="1" w:styleId="RTTTBulletLevel2">
    <w:name w:val="RTTT Bullet Level 2"/>
    <w:basedOn w:val="NoList"/>
    <w:uiPriority w:val="99"/>
    <w:rsid w:val="00C53617"/>
    <w:pPr>
      <w:numPr>
        <w:numId w:val="4"/>
      </w:numPr>
    </w:pPr>
  </w:style>
  <w:style w:type="paragraph" w:styleId="ListParagraph">
    <w:name w:val="List Paragraph"/>
    <w:basedOn w:val="Normal"/>
    <w:uiPriority w:val="34"/>
    <w:qFormat/>
    <w:rsid w:val="00C53617"/>
    <w:pPr>
      <w:ind w:left="720"/>
      <w:contextualSpacing/>
    </w:pPr>
    <w:rPr>
      <w:rFonts w:asciiTheme="minorHAnsi" w:hAnsiTheme="minorHAnsi" w:cstheme="minorBidi"/>
    </w:rPr>
  </w:style>
  <w:style w:type="numbering" w:customStyle="1" w:styleId="RTTTBullet1">
    <w:name w:val="RTTT Bullet 1"/>
    <w:basedOn w:val="NoList"/>
    <w:uiPriority w:val="99"/>
    <w:rsid w:val="00C53617"/>
    <w:pPr>
      <w:numPr>
        <w:numId w:val="5"/>
      </w:numPr>
    </w:pPr>
  </w:style>
  <w:style w:type="character" w:styleId="Hyperlink">
    <w:name w:val="Hyperlink"/>
    <w:basedOn w:val="DefaultParagraphFont"/>
    <w:uiPriority w:val="99"/>
    <w:unhideWhenUsed/>
    <w:rsid w:val="00364BEC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364BEC"/>
    <w:rPr>
      <w:color w:val="800080" w:themeColor="followedHyperlink"/>
      <w:u w:val="single"/>
    </w:rPr>
  </w:style>
  <w:style w:type="character" w:customStyle="1" w:styleId="RTTTURLintext">
    <w:name w:val="RTTT URL in text"/>
    <w:basedOn w:val="DefaultParagraphFont"/>
    <w:uiPriority w:val="1"/>
    <w:qFormat/>
    <w:rsid w:val="00364BEC"/>
    <w:rPr>
      <w:color w:val="auto"/>
      <w:u w:val="single"/>
    </w:rPr>
  </w:style>
  <w:style w:type="paragraph" w:styleId="NoSpacing">
    <w:name w:val="No Spacing"/>
    <w:uiPriority w:val="1"/>
    <w:qFormat/>
    <w:rsid w:val="00006758"/>
    <w:rPr>
      <w:rFonts w:ascii="Calibri" w:eastAsia="Calibri" w:hAnsi="Calibri" w:cs="Times New Roman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2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tif"/><Relationship Id="rId10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Users:yoon_ha_choi:Library:Application%20Support:Microsoft:Office:User%20Templates:My%20Templates:RTTT%20Titl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66EED4A-AAB3-9A4E-83D9-53577C4813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RTTT Title.dotx</Template>
  <TotalTime>2</TotalTime>
  <Pages>3</Pages>
  <Words>313</Words>
  <Characters>1785</Characters>
  <Application>Microsoft Macintosh Word</Application>
  <DocSecurity>0</DocSecurity>
  <Lines>14</Lines>
  <Paragraphs>4</Paragraphs>
  <ScaleCrop>false</ScaleCrop>
  <Company/>
  <LinksUpToDate>false</LinksUpToDate>
  <CharactersWithSpaces>2094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Yoon Ha Choi</dc:creator>
  <cp:keywords/>
  <dc:description/>
  <cp:lastModifiedBy>Brianne Keith</cp:lastModifiedBy>
  <cp:revision>2</cp:revision>
  <cp:lastPrinted>2013-04-09T14:57:00Z</cp:lastPrinted>
  <dcterms:created xsi:type="dcterms:W3CDTF">2013-09-24T18:27:00Z</dcterms:created>
  <dcterms:modified xsi:type="dcterms:W3CDTF">2013-09-24T18:27:00Z</dcterms:modified>
</cp:coreProperties>
</file>